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BD50" w14:textId="35092E8C" w:rsidR="00B155CC" w:rsidRDefault="009F7602" w:rsidP="001539D6">
      <w:pPr>
        <w:pStyle w:val="Titel"/>
        <w:spacing w:after="240"/>
      </w:pPr>
      <w:r>
        <w:t xml:space="preserve">Bewertungsmatrix externe Dienstleister </w:t>
      </w:r>
      <w:r w:rsidR="002275A1">
        <w:t>202</w:t>
      </w:r>
      <w:r w:rsidR="0027220A">
        <w:t>1</w:t>
      </w:r>
    </w:p>
    <w:p w14:paraId="033379C3" w14:textId="77777777" w:rsidR="001539D6" w:rsidRDefault="001539D6" w:rsidP="00F3631B">
      <w:pPr>
        <w:pStyle w:val="Untertitel"/>
      </w:pPr>
      <w:r>
        <w:t xml:space="preserve">Datum: </w:t>
      </w:r>
      <w:r w:rsidR="00806A58">
        <w:fldChar w:fldCharType="begin">
          <w:ffData>
            <w:name w:val="Text3"/>
            <w:enabled/>
            <w:calcOnExit w:val="0"/>
            <w:textInput>
              <w:default w:val="TT.MM.JJJJ"/>
            </w:textInput>
          </w:ffData>
        </w:fldChar>
      </w:r>
      <w:bookmarkStart w:id="0" w:name="Text3"/>
      <w:r>
        <w:instrText xml:space="preserve"> FORMTEXT </w:instrText>
      </w:r>
      <w:r w:rsidR="00806A58">
        <w:fldChar w:fldCharType="separate"/>
      </w:r>
      <w:r>
        <w:rPr>
          <w:noProof/>
        </w:rPr>
        <w:t>TT.MM.JJJJ</w:t>
      </w:r>
      <w:r w:rsidR="00806A58">
        <w:fldChar w:fldCharType="end"/>
      </w:r>
      <w:bookmarkEnd w:id="0"/>
    </w:p>
    <w:p w14:paraId="68D2DD31" w14:textId="77777777" w:rsidR="001539D6" w:rsidRDefault="001539D6" w:rsidP="00F3631B">
      <w:pPr>
        <w:pStyle w:val="Untertitel"/>
      </w:pPr>
      <w:r>
        <w:t>Unternehmensname:</w:t>
      </w:r>
      <w:r w:rsidR="003776EC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3776EC">
        <w:instrText xml:space="preserve"> FORMTEXT </w:instrText>
      </w:r>
      <w:r w:rsidR="003776EC">
        <w:fldChar w:fldCharType="separate"/>
      </w:r>
      <w:r w:rsidR="003776EC">
        <w:rPr>
          <w:noProof/>
        </w:rPr>
        <w:t> </w:t>
      </w:r>
      <w:r w:rsidR="003776EC">
        <w:rPr>
          <w:noProof/>
        </w:rPr>
        <w:t> </w:t>
      </w:r>
      <w:r w:rsidR="003776EC">
        <w:rPr>
          <w:noProof/>
        </w:rPr>
        <w:t> </w:t>
      </w:r>
      <w:r w:rsidR="003776EC">
        <w:rPr>
          <w:noProof/>
        </w:rPr>
        <w:t> </w:t>
      </w:r>
      <w:r w:rsidR="003776EC">
        <w:rPr>
          <w:noProof/>
        </w:rPr>
        <w:t> </w:t>
      </w:r>
      <w:r w:rsidR="003776EC">
        <w:fldChar w:fldCharType="end"/>
      </w:r>
      <w:bookmarkEnd w:id="1"/>
    </w:p>
    <w:tbl>
      <w:tblPr>
        <w:tblStyle w:val="Tabellenraster"/>
        <w:tblW w:w="91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608"/>
        <w:gridCol w:w="387"/>
        <w:gridCol w:w="386"/>
        <w:gridCol w:w="386"/>
        <w:gridCol w:w="386"/>
        <w:gridCol w:w="386"/>
        <w:gridCol w:w="386"/>
      </w:tblGrid>
      <w:tr w:rsidR="009F7602" w:rsidRPr="009375CC" w14:paraId="11C1A2A1" w14:textId="77777777" w:rsidTr="009F7602">
        <w:trPr>
          <w:cantSplit/>
          <w:trHeight w:val="1904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C9936" w14:textId="77777777" w:rsidR="009F7602" w:rsidRDefault="009F7602" w:rsidP="009F7602">
            <w:pPr>
              <w:widowControl/>
              <w:spacing w:line="240" w:lineRule="auto"/>
              <w:ind w:left="142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30E997D" w14:textId="77777777" w:rsidR="009F7602" w:rsidRPr="009375CC" w:rsidRDefault="009F7602" w:rsidP="00D701D0">
            <w:pPr>
              <w:widowControl/>
              <w:spacing w:line="240" w:lineRule="auto"/>
              <w:ind w:left="142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de-DE"/>
              </w:rPr>
              <w:t>Aufgabengebiet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2232766" w14:textId="77777777" w:rsidR="009F7602" w:rsidRPr="003868C0" w:rsidRDefault="00F405B8" w:rsidP="0081109E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2020</w:t>
            </w:r>
            <w:r w:rsidR="009F7602">
              <w:rPr>
                <w:rFonts w:eastAsia="Times New Roman" w:cs="Arial"/>
                <w:b/>
                <w:sz w:val="16"/>
                <w:szCs w:val="16"/>
                <w:lang w:eastAsia="de-DE"/>
              </w:rPr>
              <w:t xml:space="preserve"> – Qualitätsindex*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9AB6FD6" w14:textId="77777777" w:rsidR="009F7602" w:rsidRPr="003868C0" w:rsidRDefault="009F7602" w:rsidP="00E240EA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201</w:t>
            </w:r>
            <w:r w:rsidR="00F405B8">
              <w:rPr>
                <w:rFonts w:eastAsia="Times New Roman" w:cs="Arial"/>
                <w:b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0EE4147" w14:textId="77777777" w:rsidR="009F7602" w:rsidRPr="003868C0" w:rsidRDefault="009F7602" w:rsidP="00E240EA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201</w:t>
            </w:r>
            <w:r w:rsidR="00F405B8">
              <w:rPr>
                <w:rFonts w:eastAsia="Times New Roman" w:cs="Arial"/>
                <w:b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F4B2725" w14:textId="77777777" w:rsidR="009F7602" w:rsidRPr="003868C0" w:rsidRDefault="00F405B8" w:rsidP="00E240EA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2020</w:t>
            </w:r>
            <w:r w:rsidR="009F7602">
              <w:rPr>
                <w:rFonts w:eastAsia="Times New Roman" w:cs="Arial"/>
                <w:b/>
                <w:sz w:val="16"/>
                <w:szCs w:val="16"/>
                <w:lang w:eastAsia="de-DE"/>
              </w:rPr>
              <w:t xml:space="preserve"> – Termintreue*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12994ED" w14:textId="77777777" w:rsidR="009F7602" w:rsidRPr="003868C0" w:rsidRDefault="009F7602" w:rsidP="00E240EA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201</w:t>
            </w:r>
            <w:r w:rsidR="00F405B8">
              <w:rPr>
                <w:rFonts w:eastAsia="Times New Roman" w:cs="Arial"/>
                <w:b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34323D0" w14:textId="77777777" w:rsidR="009F7602" w:rsidRPr="003868C0" w:rsidRDefault="009F7602" w:rsidP="00E240EA">
            <w:pPr>
              <w:widowControl/>
              <w:spacing w:line="240" w:lineRule="auto"/>
              <w:ind w:left="113" w:right="113"/>
              <w:rPr>
                <w:rFonts w:eastAsia="Times New Roman" w:cs="Arial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de-DE"/>
              </w:rPr>
              <w:t>201</w:t>
            </w:r>
            <w:r w:rsidR="00F405B8">
              <w:rPr>
                <w:rFonts w:eastAsia="Times New Roman" w:cs="Arial"/>
                <w:b/>
                <w:sz w:val="16"/>
                <w:szCs w:val="16"/>
                <w:lang w:eastAsia="de-DE"/>
              </w:rPr>
              <w:t>8</w:t>
            </w:r>
          </w:p>
        </w:tc>
      </w:tr>
      <w:tr w:rsidR="00585EB4" w:rsidRPr="00365B52" w14:paraId="752D2151" w14:textId="77777777" w:rsidTr="00585EB4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8B994" w14:textId="77777777" w:rsidR="00585EB4" w:rsidRDefault="00806A58" w:rsidP="00585EB4">
            <w:pPr>
              <w:widowControl/>
              <w:spacing w:line="240" w:lineRule="auto"/>
              <w:ind w:left="142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2"/>
          </w:p>
        </w:tc>
        <w:tc>
          <w:tcPr>
            <w:tcW w:w="4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43A5C" w14:textId="77777777" w:rsidR="00585EB4" w:rsidRPr="009375CC" w:rsidRDefault="00806A58" w:rsidP="009F7602">
            <w:pPr>
              <w:widowControl/>
              <w:spacing w:line="240" w:lineRule="auto"/>
              <w:ind w:left="142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F9BD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B28D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B1C8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E92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80D6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3E9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59926CB7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5F640C2C" w14:textId="77777777" w:rsidR="00585EB4" w:rsidRPr="009375CC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  <w:hideMark/>
          </w:tcPr>
          <w:p w14:paraId="1C33D59E" w14:textId="77777777" w:rsidR="00585EB4" w:rsidRPr="009375CC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  <w:hideMark/>
          </w:tcPr>
          <w:p w14:paraId="0B96DBE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  <w:hideMark/>
          </w:tcPr>
          <w:p w14:paraId="357DF32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  <w:hideMark/>
          </w:tcPr>
          <w:p w14:paraId="3BE6ADC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  <w:hideMark/>
          </w:tcPr>
          <w:p w14:paraId="1BA6BB5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  <w:hideMark/>
          </w:tcPr>
          <w:p w14:paraId="666DA39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  <w:hideMark/>
          </w:tcPr>
          <w:p w14:paraId="172AA1E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6591CF2E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61619919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783B2E25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1166280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71A14E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EA151B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DC7B05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0C5E16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2655C4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59B853B2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25C60B2D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39A793AA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6CD8C42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2EB40B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61DF62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679424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4F0B79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1C1251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1D69C8CA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0F6FAEEE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4A969D14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0F14E01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EE55AF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FDFD80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96F48A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D430CC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04E0D8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65EE7BDA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7E48B190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45D0ECC1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7B17834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014FCF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03A2B7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2A3090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39DB78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497283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7C4A8FD0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09124B1E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1DD8671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11F8734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36AC63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24386B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3933C8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2859CB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AD9457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60DD564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537C1792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AA1235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72D6932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CD74BD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A85D59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B5F00A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6A9E75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F1D673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3141931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1BC03572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37CF2145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203C192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C9DB2C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8E04C5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FDC98F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CE517E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BD26FB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5EEF4F70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75174D9B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1A09273A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6C328F8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AB9BF8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2F59DF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3B9291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169A7E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D5C09C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1118FD11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1DC75993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03C426BC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170EB4F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A414A3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5C7E0D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00963F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34B9AC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67D545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3CA38E05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06B141B3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9322D1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74F984F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36E369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6322B3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DB15C7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835EA0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75FAE0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6B7EC93F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698C22FE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4027478F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3DF1184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53C779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BC5A17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7D1485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2D1558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3CBC62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36F07048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79FB5D82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3B3F4C86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066773B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9D0094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D01C18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76A9A8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FB8281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6E76A9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1C00546A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41103CB1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26F53788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28601F1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A95A88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A6ED72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93FB42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BEFFC1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0A7AF6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40AD6DB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53B32C1E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1BB04AE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5537194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DD16E9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68C80B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73352A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6F6F73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B778A8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6A3F4AC4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6EE159A9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6399AE2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7AF7BEE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D64300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792B9A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2E84DD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4FE668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EB1135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33499E9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19242589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1AC0B491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6DDBD03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4CF373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C85975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C0BA91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662B1F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3515B9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C710BC1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54014D7E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106D069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0D762CB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99EBA9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968A5E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EB10BC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91D6CA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8DDB4E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78078718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27DCDA29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EAA11B6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3D766383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1D45DC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B1D5B5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045716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31D06C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B9A42F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7B3847BD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53D6989B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6AA959EF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7DEC07A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2EF809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9250DB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D8C6F7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F9DDCD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62EC49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05AAD8FE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3925261B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6133AACE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162C883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573591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52E75E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26E7DA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3D856C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D86C11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2A732E68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065333E3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40FA3400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59A9C81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16E810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75A00B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2D9D49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9BD0DC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4C6673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2865FDE8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1FC81BCF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ADF8760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4C594A0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87A252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0EFC92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A05507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8EC908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671D78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50F507A0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6BCA7908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51921A3F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6D05C3E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139F0D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6D8C29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4AD0E7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E0FCFE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FA7BC7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440487DB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63327764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221B113F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0371502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D1D3087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3DB79A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5D6772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FA6B0B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8D6659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6B648B7F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7CDCBE43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3B7C0B26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20C47F8E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D5E40C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13E7019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20357AD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3EB55FC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F28CD9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25EFCE08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0B487F53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7749541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532CC8E1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82352C0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E2A88F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0D6017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6D03FF6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4D6B3C2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3510AB54" w14:textId="77777777" w:rsidTr="00585EB4">
        <w:trPr>
          <w:trHeight w:val="255"/>
        </w:trPr>
        <w:tc>
          <w:tcPr>
            <w:tcW w:w="2268" w:type="dxa"/>
            <w:tcBorders>
              <w:left w:val="nil"/>
            </w:tcBorders>
            <w:vAlign w:val="center"/>
          </w:tcPr>
          <w:p w14:paraId="7BBFDA46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</w:tcBorders>
            <w:noWrap/>
            <w:vAlign w:val="center"/>
          </w:tcPr>
          <w:p w14:paraId="0A25B9AD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noWrap/>
          </w:tcPr>
          <w:p w14:paraId="6450DA44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CD25A4B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7CDE9ED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037FEB9C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D7E62F6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noWrap/>
          </w:tcPr>
          <w:p w14:paraId="54A76669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585EB4" w:rsidRPr="003513DF" w14:paraId="579A0D21" w14:textId="77777777" w:rsidTr="00585EB4">
        <w:trPr>
          <w:trHeight w:val="255"/>
        </w:trPr>
        <w:tc>
          <w:tcPr>
            <w:tcW w:w="2268" w:type="dxa"/>
            <w:tcBorders>
              <w:left w:val="nil"/>
              <w:bottom w:val="single" w:sz="4" w:space="0" w:color="auto"/>
            </w:tcBorders>
            <w:vAlign w:val="center"/>
          </w:tcPr>
          <w:p w14:paraId="5B897F8B" w14:textId="77777777" w:rsidR="00585EB4" w:rsidRDefault="00806A58" w:rsidP="00585EB4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4608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44EEE305" w14:textId="77777777" w:rsidR="00585EB4" w:rsidRDefault="00806A58" w:rsidP="005E5230">
            <w:pPr>
              <w:widowControl/>
              <w:spacing w:line="240" w:lineRule="auto"/>
              <w:ind w:left="143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85EB4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7" w:type="dxa"/>
            <w:tcBorders>
              <w:bottom w:val="single" w:sz="4" w:space="0" w:color="auto"/>
            </w:tcBorders>
            <w:noWrap/>
          </w:tcPr>
          <w:p w14:paraId="1B880365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bottom w:val="single" w:sz="4" w:space="0" w:color="auto"/>
            </w:tcBorders>
            <w:noWrap/>
          </w:tcPr>
          <w:p w14:paraId="4BF70598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bottom w:val="single" w:sz="4" w:space="0" w:color="auto"/>
            </w:tcBorders>
            <w:noWrap/>
          </w:tcPr>
          <w:p w14:paraId="5E9E7222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bottom w:val="single" w:sz="4" w:space="0" w:color="auto"/>
            </w:tcBorders>
            <w:noWrap/>
          </w:tcPr>
          <w:p w14:paraId="7F8D5AFD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bottom w:val="single" w:sz="4" w:space="0" w:color="auto"/>
            </w:tcBorders>
            <w:noWrap/>
          </w:tcPr>
          <w:p w14:paraId="6CE8978A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386" w:type="dxa"/>
            <w:tcBorders>
              <w:bottom w:val="single" w:sz="4" w:space="0" w:color="auto"/>
            </w:tcBorders>
            <w:noWrap/>
          </w:tcPr>
          <w:p w14:paraId="320A7E3F" w14:textId="77777777" w:rsidR="00585EB4" w:rsidRDefault="00806A58" w:rsidP="00585EB4">
            <w:pPr>
              <w:jc w:val="center"/>
            </w:pP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5EB4" w:rsidRPr="0095409E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585EB4" w:rsidRPr="0095409E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95409E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F68773" w14:textId="77777777" w:rsidR="00B155CC" w:rsidRPr="009F7602" w:rsidRDefault="009F7602" w:rsidP="009F7602">
      <w:pPr>
        <w:ind w:left="6804" w:right="-710"/>
        <w:jc w:val="right"/>
        <w:rPr>
          <w:rFonts w:cs="Arial"/>
          <w:sz w:val="16"/>
          <w:szCs w:val="16"/>
        </w:rPr>
      </w:pPr>
      <w:r w:rsidRPr="009F7602">
        <w:rPr>
          <w:rFonts w:cs="Arial"/>
          <w:sz w:val="16"/>
          <w:szCs w:val="16"/>
        </w:rPr>
        <w:t>* Skala 1-schlecht bis 10-sehr gut</w:t>
      </w:r>
    </w:p>
    <w:sectPr w:rsidR="00B155CC" w:rsidRPr="009F7602" w:rsidSect="00B447B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480E9" w14:textId="77777777" w:rsidR="00937A11" w:rsidRDefault="00937A11" w:rsidP="000C0148">
      <w:pPr>
        <w:spacing w:line="240" w:lineRule="auto"/>
      </w:pPr>
      <w:r>
        <w:separator/>
      </w:r>
    </w:p>
  </w:endnote>
  <w:endnote w:type="continuationSeparator" w:id="0">
    <w:p w14:paraId="62A336B5" w14:textId="77777777" w:rsidR="00937A11" w:rsidRDefault="00937A11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40C89" w14:textId="77777777" w:rsidR="00ED3B0D" w:rsidRPr="00A013A5" w:rsidRDefault="00ED3B0D" w:rsidP="003D1F2E">
    <w:pPr>
      <w:pStyle w:val="Fuzeile"/>
      <w:rPr>
        <w:rFonts w:asciiTheme="majorHAnsi" w:hAnsiTheme="majorHAnsi"/>
      </w:rPr>
    </w:pPr>
    <w:r w:rsidRPr="00A013A5">
      <w:rPr>
        <w:rFonts w:asciiTheme="majorHAnsi" w:hAnsiTheme="majorHAnsi"/>
      </w:rPr>
      <w:t>Zentrum für Mittelstandsberatung Ltd.</w:t>
    </w:r>
  </w:p>
  <w:p w14:paraId="36C1AF99" w14:textId="77777777" w:rsidR="00ED3B0D" w:rsidRPr="00A013A5" w:rsidRDefault="00ED3B0D" w:rsidP="003D1F2E">
    <w:pPr>
      <w:pStyle w:val="Fuzeile"/>
    </w:pPr>
    <w:r w:rsidRPr="00A013A5">
      <w:t>Karl-Heinz-Beckurts-Straße 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D-52428 J</w:t>
    </w:r>
    <w:r w:rsidRPr="00A013A5">
      <w:rPr>
        <w:rFonts w:ascii="Cinta Light" w:hAnsi="Cinta Light" w:cs="Cinta Light"/>
      </w:rPr>
      <w:t>ü</w:t>
    </w:r>
    <w:r w:rsidRPr="00A013A5">
      <w:t>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T +49 2461 3173150 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F +49 2461 3173156</w:t>
    </w:r>
  </w:p>
  <w:p w14:paraId="3F7A5387" w14:textId="77777777" w:rsidR="00ED3B0D" w:rsidRPr="00A013A5" w:rsidRDefault="00ED3B0D" w:rsidP="003D1F2E">
    <w:pPr>
      <w:pStyle w:val="Fuzeile"/>
    </w:pPr>
    <w:r w:rsidRPr="00A013A5">
      <w:t>Vertretungsberechtigter Geschäftsführer Dipl.-Kfm. Georg Douvos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Handelsregister des Amtsgerichts D</w:t>
    </w:r>
    <w:r w:rsidRPr="00A013A5">
      <w:rPr>
        <w:rFonts w:ascii="Cinta Light" w:hAnsi="Cinta Light" w:cs="Cinta Light"/>
      </w:rPr>
      <w:t>ü</w:t>
    </w:r>
    <w:r w:rsidRPr="00A013A5">
      <w:t>ren</w:t>
    </w:r>
  </w:p>
  <w:p w14:paraId="52E33ECE" w14:textId="77777777" w:rsidR="00ED3B0D" w:rsidRPr="00A013A5" w:rsidRDefault="00ED3B0D" w:rsidP="003D1F2E">
    <w:pPr>
      <w:pStyle w:val="Fuzeile"/>
    </w:pPr>
    <w:r w:rsidRPr="00A013A5">
      <w:t>HRB-Nr.: 4919 Finanzamt Jülich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Steuernummer 213/5706/0013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USt.-IdNr. DE247679805 </w:t>
    </w:r>
  </w:p>
  <w:p w14:paraId="72ED39BA" w14:textId="77777777" w:rsidR="00ED3B0D" w:rsidRPr="00192C1F" w:rsidRDefault="00ED3B0D" w:rsidP="003D1F2E">
    <w:pPr>
      <w:pStyle w:val="Fuzeile"/>
    </w:pPr>
    <w:r w:rsidRPr="00A013A5">
      <w:t>Registersitz 69 Great Hampton Street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B18 6EW Birmingham, GBR Registriert in England &amp; Wales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Nr. 5681626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4974E" w14:textId="77777777" w:rsidR="00ED3B0D" w:rsidRPr="00A013A5" w:rsidRDefault="00ED3B0D" w:rsidP="002F3FBC">
    <w:pPr>
      <w:pStyle w:val="Fuzeile"/>
      <w:rPr>
        <w:rFonts w:asciiTheme="majorHAnsi" w:hAnsiTheme="majorHAnsi"/>
      </w:rPr>
    </w:pPr>
    <w:r w:rsidRPr="00A013A5">
      <w:rPr>
        <w:rFonts w:asciiTheme="majorHAnsi" w:hAnsiTheme="majorHAnsi"/>
      </w:rPr>
      <w:t>Zentrum für Mittelstandsberatung Ltd.</w:t>
    </w:r>
  </w:p>
  <w:p w14:paraId="337D7596" w14:textId="77777777" w:rsidR="00ED3B0D" w:rsidRPr="00A013A5" w:rsidRDefault="00ED3B0D" w:rsidP="002F3FBC">
    <w:pPr>
      <w:pStyle w:val="Fuzeile"/>
    </w:pPr>
    <w:r w:rsidRPr="00A013A5">
      <w:t>Karl-Heinz-Beckurts-Straße 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D-52428 J</w:t>
    </w:r>
    <w:r w:rsidRPr="00A013A5">
      <w:rPr>
        <w:rFonts w:ascii="Cinta Light" w:hAnsi="Cinta Light" w:cs="Cinta Light"/>
      </w:rPr>
      <w:t>ü</w:t>
    </w:r>
    <w:r w:rsidRPr="00A013A5">
      <w:t>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T +49 2461 3173150 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F +49 2461 3173156</w:t>
    </w:r>
  </w:p>
  <w:p w14:paraId="6F14C4B2" w14:textId="77777777" w:rsidR="00ED3B0D" w:rsidRDefault="00ED3B0D" w:rsidP="002F3FBC">
    <w:pPr>
      <w:pStyle w:val="Fuzeile"/>
      <w:rPr>
        <w:rFonts w:ascii="Cinta Light" w:hAnsi="Cinta Light" w:cs="Cinta Light"/>
        <w:color w:val="974754" w:themeColor="accent1"/>
      </w:rPr>
    </w:pPr>
    <w:r w:rsidRPr="00A013A5">
      <w:t>Vertretungsberechtigter Geschäftsführer Dipl.-Kfm. Georg Douvos</w:t>
    </w:r>
  </w:p>
  <w:p w14:paraId="0ACACC44" w14:textId="77777777" w:rsidR="00ED3B0D" w:rsidRDefault="00ED3B0D" w:rsidP="002F3FBC">
    <w:pPr>
      <w:pStyle w:val="Fuzeile"/>
    </w:pPr>
    <w:r w:rsidRPr="00A013A5">
      <w:t>Handelsregister des Amtsgerichts D</w:t>
    </w:r>
    <w:r w:rsidRPr="00A013A5">
      <w:rPr>
        <w:rFonts w:ascii="Cinta Light" w:hAnsi="Cinta Light" w:cs="Cinta Light"/>
      </w:rPr>
      <w:t>ü</w:t>
    </w:r>
    <w:r w:rsidRPr="00A013A5">
      <w:t>ren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HRB-Nr.: 4919 </w:t>
    </w:r>
  </w:p>
  <w:p w14:paraId="210AF9E3" w14:textId="77777777" w:rsidR="00ED3B0D" w:rsidRPr="00A013A5" w:rsidRDefault="00ED3B0D" w:rsidP="002F3FBC">
    <w:pPr>
      <w:pStyle w:val="Fuzeile"/>
    </w:pPr>
    <w:r w:rsidRPr="00A013A5">
      <w:t>Finanzamt Jülich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Steuernummer 213/5706/0013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USt.-IdNr. DE247679805 </w:t>
    </w:r>
  </w:p>
  <w:p w14:paraId="3D21413F" w14:textId="77777777" w:rsidR="00ED3B0D" w:rsidRPr="002F3FBC" w:rsidRDefault="00ED3B0D" w:rsidP="002F3FBC">
    <w:pPr>
      <w:pStyle w:val="Fuzeile"/>
    </w:pPr>
    <w:r w:rsidRPr="00A013A5">
      <w:t>Registersitz 69 Great Hampton Street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B18 6EW Birmingham, GBR Registriert in England &amp; Wales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Nr. 5681626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DF7B5" w14:textId="77777777" w:rsidR="00937A11" w:rsidRDefault="00937A11" w:rsidP="000C0148">
      <w:pPr>
        <w:spacing w:line="240" w:lineRule="auto"/>
      </w:pPr>
      <w:r>
        <w:separator/>
      </w:r>
    </w:p>
  </w:footnote>
  <w:footnote w:type="continuationSeparator" w:id="0">
    <w:p w14:paraId="7D677B39" w14:textId="77777777" w:rsidR="00937A11" w:rsidRDefault="00937A11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404D5" w14:textId="77777777" w:rsidR="00ED3B0D" w:rsidRPr="00364193" w:rsidRDefault="00ED3B0D" w:rsidP="00ED5FFC">
    <w:r w:rsidRPr="0022742D">
      <w:rPr>
        <w:noProof/>
        <w:lang w:eastAsia="de-DE"/>
      </w:rPr>
      <w:drawing>
        <wp:anchor distT="0" distB="0" distL="114300" distR="114300" simplePos="0" relativeHeight="251663360" behindDoc="0" locked="1" layoutInCell="1" allowOverlap="1" wp14:anchorId="475B4B42" wp14:editId="1462F374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fldSimple w:instr=" STYLEREF  Titel ">
      <w:r w:rsidR="001539D6">
        <w:rPr>
          <w:noProof/>
        </w:rPr>
        <w:t>Bewertungsmatrix externe Dienstleister 2020</w:t>
      </w:r>
    </w:fldSimple>
    <w:r w:rsidRPr="00ED5FFC">
      <w:rPr>
        <w:noProof/>
        <w:lang w:eastAsia="de-DE"/>
      </w:rPr>
      <w:drawing>
        <wp:anchor distT="0" distB="0" distL="114300" distR="114300" simplePos="0" relativeHeight="251638784" behindDoc="0" locked="1" layoutInCell="1" allowOverlap="1" wp14:anchorId="33225FC4" wp14:editId="48C0A5A3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51072" behindDoc="0" locked="1" layoutInCell="1" allowOverlap="1" wp14:anchorId="219F4A57" wp14:editId="76F3A333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BA2D01" w14:textId="77777777" w:rsidR="00ED3B0D" w:rsidRDefault="00ED3B0D" w:rsidP="00364193">
    <w:pPr>
      <w:rPr>
        <w:noProof/>
      </w:rPr>
    </w:pPr>
    <w:r>
      <w:t>S</w:t>
    </w:r>
    <w:r w:rsidR="00000000">
      <w:rPr>
        <w:noProof/>
        <w:lang w:eastAsia="de-DE"/>
      </w:rPr>
      <w:pict w14:anchorId="7BC8D32F">
        <v:oval id="Ellipse 9" o:spid="_x0000_s1028" style="position:absolute;margin-left:32.9pt;margin-top:297.7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" fillcolor="#974754 [3204]" stroked="f" strokeweight="2pt">
          <w10:wrap anchorx="page" anchory="page"/>
          <w10:anchorlock/>
        </v:oval>
      </w:pict>
    </w:r>
    <w:r w:rsidR="00000000">
      <w:rPr>
        <w:noProof/>
        <w:lang w:eastAsia="de-DE"/>
      </w:rPr>
      <w:pict w14:anchorId="625AB56C">
        <v:oval id="Ellipse 10" o:spid="_x0000_s1027" style="position:absolute;margin-left:32.9pt;margin-top:421pt;width:2.85pt;height:2.8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" fillcolor="#974754 [3204]" stroked="f" strokeweight="2pt">
          <w10:wrap anchorx="page" anchory="page"/>
          <w10:anchorlock/>
        </v:oval>
      </w:pict>
    </w:r>
    <w:r>
      <w:t xml:space="preserve">eite </w:t>
    </w:r>
    <w:r w:rsidR="00000000">
      <w:fldChar w:fldCharType="begin"/>
    </w:r>
    <w:r w:rsidR="00000000">
      <w:instrText xml:space="preserve"> PAGE  \* Arabic  \* MERGEFORMAT </w:instrText>
    </w:r>
    <w:r w:rsidR="00000000">
      <w:fldChar w:fldCharType="separate"/>
    </w:r>
    <w:r w:rsidR="001539D6">
      <w:rPr>
        <w:noProof/>
      </w:rPr>
      <w:t>2</w:t>
    </w:r>
    <w:r w:rsidR="00000000">
      <w:rPr>
        <w:noProof/>
      </w:rPr>
      <w:fldChar w:fldCharType="end"/>
    </w:r>
    <w:r>
      <w:t xml:space="preserve"> / </w:t>
    </w:r>
    <w:fldSimple w:instr=" NUMPAGES  \* Arabic  \* MERGEFORMAT ">
      <w:r w:rsidR="001539D6">
        <w:rPr>
          <w:noProof/>
        </w:rPr>
        <w:t>2</w:t>
      </w:r>
    </w:fldSimple>
  </w:p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ED3B0D" w:rsidRPr="005443FA" w14:paraId="103C65AB" w14:textId="77777777" w:rsidTr="009F06D2">
      <w:trPr>
        <w:cantSplit/>
        <w:trHeight w:val="5596"/>
      </w:trPr>
      <w:tc>
        <w:tcPr>
          <w:tcW w:w="426" w:type="dxa"/>
          <w:textDirection w:val="btLr"/>
        </w:tcPr>
        <w:p w14:paraId="635D6018" w14:textId="77777777" w:rsidR="00ED3B0D" w:rsidRPr="005443FA" w:rsidRDefault="00ED3B0D" w:rsidP="00CA5D2F">
          <w:pPr>
            <w:pStyle w:val="Kopfzeile"/>
          </w:pPr>
          <w:r w:rsidRPr="005443FA">
            <w:t>© Zentrum für Mittelstandsberatung Ltd. 201</w:t>
          </w:r>
          <w:r>
            <w:t>7</w:t>
          </w:r>
        </w:p>
      </w:tc>
    </w:tr>
    <w:tr w:rsidR="00ED3B0D" w:rsidRPr="005443FA" w14:paraId="59F96C45" w14:textId="77777777" w:rsidTr="009F06D2">
      <w:trPr>
        <w:cantSplit/>
        <w:trHeight w:val="147"/>
      </w:trPr>
      <w:tc>
        <w:tcPr>
          <w:tcW w:w="426" w:type="dxa"/>
          <w:vAlign w:val="bottom"/>
        </w:tcPr>
        <w:p w14:paraId="781508A4" w14:textId="77777777" w:rsidR="00ED3B0D" w:rsidRPr="00C82408" w:rsidRDefault="00000000" w:rsidP="00413526">
          <w:pPr>
            <w:pStyle w:val="Versionsnummer"/>
          </w:pPr>
          <w:fldSimple w:instr=" REF  ver  \* MERGEFORMAT ">
            <w:r w:rsidR="00ED3B0D" w:rsidRPr="0021449A">
              <w:t>170727.</w:t>
            </w:r>
          </w:fldSimple>
        </w:p>
      </w:tc>
    </w:tr>
  </w:tbl>
  <w:p w14:paraId="50BB7419" w14:textId="77777777" w:rsidR="00ED3B0D" w:rsidRDefault="00ED3B0D" w:rsidP="00364193">
    <w:pPr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ED3B0D" w:rsidRPr="005443FA" w14:paraId="58B0EF98" w14:textId="77777777" w:rsidTr="002D303C">
      <w:trPr>
        <w:cantSplit/>
        <w:trHeight w:val="5596"/>
      </w:trPr>
      <w:tc>
        <w:tcPr>
          <w:tcW w:w="426" w:type="dxa"/>
          <w:textDirection w:val="btLr"/>
        </w:tcPr>
        <w:p w14:paraId="6F4C2EEB" w14:textId="77777777" w:rsidR="00ED3B0D" w:rsidRPr="005443FA" w:rsidRDefault="00ED3B0D" w:rsidP="002275A1">
          <w:pPr>
            <w:pStyle w:val="Kopfzeile"/>
          </w:pPr>
          <w:bookmarkStart w:id="3" w:name="logo"/>
          <w:r w:rsidRPr="005443FA">
            <w:t>© Zentrum f</w:t>
          </w:r>
          <w:r>
            <w:t>ür Mittelstandsberatung Ltd. 2020</w:t>
          </w:r>
        </w:p>
      </w:tc>
    </w:tr>
    <w:tr w:rsidR="00ED3B0D" w:rsidRPr="005443FA" w14:paraId="59448714" w14:textId="77777777" w:rsidTr="002D303C">
      <w:trPr>
        <w:cantSplit/>
        <w:trHeight w:val="147"/>
      </w:trPr>
      <w:tc>
        <w:tcPr>
          <w:tcW w:w="426" w:type="dxa"/>
          <w:vAlign w:val="bottom"/>
        </w:tcPr>
        <w:p w14:paraId="16E48EBC" w14:textId="77777777" w:rsidR="00ED3B0D" w:rsidRPr="00CB7C12" w:rsidRDefault="00ED3B0D" w:rsidP="001C0A5E">
          <w:pPr>
            <w:spacing w:line="240" w:lineRule="auto"/>
            <w:rPr>
              <w:szCs w:val="8"/>
            </w:rPr>
          </w:pPr>
          <w:bookmarkStart w:id="4" w:name="ver"/>
          <w:r>
            <w:rPr>
              <w:rFonts w:ascii="Arial" w:hAnsi="Arial" w:cs="Arial"/>
              <w:sz w:val="8"/>
              <w:szCs w:val="8"/>
            </w:rPr>
            <w:t>200812.</w:t>
          </w:r>
          <w:bookmarkEnd w:id="4"/>
          <w:r>
            <w:rPr>
              <w:rFonts w:ascii="Arial" w:hAnsi="Arial" w:cs="Arial"/>
              <w:sz w:val="8"/>
              <w:szCs w:val="8"/>
            </w:rPr>
            <w:t>1</w:t>
          </w:r>
        </w:p>
      </w:tc>
    </w:tr>
  </w:tbl>
  <w:p w14:paraId="34FF00BA" w14:textId="77777777" w:rsidR="00ED3B0D" w:rsidRDefault="00ED3B0D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4CEEDA1C" wp14:editId="023230E7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4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3"/>
    <w:r w:rsidR="00000000">
      <w:rPr>
        <w:noProof/>
        <w:lang w:eastAsia="de-DE"/>
      </w:rPr>
      <w:pict w14:anchorId="5A8AC164">
        <v:oval id="Ellipse 8" o:spid="_x0000_s1026" style="position:absolute;margin-left:32.9pt;margin-top:421pt;width:2.85pt;height:2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" fillcolor="#974754 [3204]" stroked="f" strokeweight="2pt">
          <w10:wrap anchorx="page" anchory="page"/>
          <w10:anchorlock/>
        </v:oval>
      </w:pict>
    </w:r>
    <w:r w:rsidR="00000000">
      <w:rPr>
        <w:noProof/>
        <w:lang w:eastAsia="de-DE"/>
      </w:rPr>
      <w:pict w14:anchorId="182A115E">
        <v:oval id="Ellipse 7" o:spid="_x0000_s1025" style="position:absolute;margin-left:32.9pt;margin-top:297.7pt;width:2.85pt;height: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" fillcolor="#974754 [3204]" stroked="f" strokeweight="2pt">
          <w10:wrap anchorx="page" anchory="page"/>
          <w10:anchorlock/>
        </v:oval>
      </w:pict>
    </w:r>
    <w:r>
      <w:rPr>
        <w:noProof/>
        <w:lang w:eastAsia="de-DE"/>
      </w:rPr>
      <w:drawing>
        <wp:anchor distT="0" distB="0" distL="114300" distR="114300" simplePos="0" relativeHeight="251656192" behindDoc="0" locked="1" layoutInCell="1" allowOverlap="1" wp14:anchorId="20E90D2E" wp14:editId="27AB62DF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4144" behindDoc="0" locked="1" layoutInCell="1" allowOverlap="1" wp14:anchorId="74FCD196" wp14:editId="220159C3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007DB"/>
    <w:multiLevelType w:val="hybridMultilevel"/>
    <w:tmpl w:val="F6B0810E"/>
    <w:lvl w:ilvl="0" w:tplc="81645AA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13854"/>
    <w:multiLevelType w:val="multilevel"/>
    <w:tmpl w:val="605E8FA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69827F6F"/>
    <w:multiLevelType w:val="multilevel"/>
    <w:tmpl w:val="CAA6F7CA"/>
    <w:lvl w:ilvl="0">
      <w:start w:val="1"/>
      <w:numFmt w:val="decimal"/>
      <w:pStyle w:val="berschrift1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berschrift2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6E771425"/>
    <w:multiLevelType w:val="hybridMultilevel"/>
    <w:tmpl w:val="BF5A69EE"/>
    <w:lvl w:ilvl="0" w:tplc="6A94306C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320656">
    <w:abstractNumId w:val="0"/>
  </w:num>
  <w:num w:numId="2" w16cid:durableId="1262570390">
    <w:abstractNumId w:val="2"/>
  </w:num>
  <w:num w:numId="3" w16cid:durableId="728772403">
    <w:abstractNumId w:val="4"/>
  </w:num>
  <w:num w:numId="4" w16cid:durableId="151145382">
    <w:abstractNumId w:val="1"/>
  </w:num>
  <w:num w:numId="5" w16cid:durableId="1509714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5CC"/>
    <w:rsid w:val="00000C54"/>
    <w:rsid w:val="00011A74"/>
    <w:rsid w:val="00022B87"/>
    <w:rsid w:val="0003035A"/>
    <w:rsid w:val="00030369"/>
    <w:rsid w:val="00051FCB"/>
    <w:rsid w:val="000777CD"/>
    <w:rsid w:val="000A4271"/>
    <w:rsid w:val="000B2058"/>
    <w:rsid w:val="000C0148"/>
    <w:rsid w:val="000C4FA8"/>
    <w:rsid w:val="000C62A9"/>
    <w:rsid w:val="000C7201"/>
    <w:rsid w:val="000D0D3F"/>
    <w:rsid w:val="000D4CC2"/>
    <w:rsid w:val="000E019D"/>
    <w:rsid w:val="00103725"/>
    <w:rsid w:val="00114750"/>
    <w:rsid w:val="00135BA4"/>
    <w:rsid w:val="001539D6"/>
    <w:rsid w:val="00154495"/>
    <w:rsid w:val="00167CDC"/>
    <w:rsid w:val="00175D00"/>
    <w:rsid w:val="00192C1F"/>
    <w:rsid w:val="0019347E"/>
    <w:rsid w:val="001B414A"/>
    <w:rsid w:val="001C0A5E"/>
    <w:rsid w:val="001C5662"/>
    <w:rsid w:val="001C646F"/>
    <w:rsid w:val="001D1A61"/>
    <w:rsid w:val="001D25B5"/>
    <w:rsid w:val="002142A6"/>
    <w:rsid w:val="0021449A"/>
    <w:rsid w:val="002219A0"/>
    <w:rsid w:val="0022742D"/>
    <w:rsid w:val="002275A1"/>
    <w:rsid w:val="0023681D"/>
    <w:rsid w:val="0023682A"/>
    <w:rsid w:val="00243255"/>
    <w:rsid w:val="00257617"/>
    <w:rsid w:val="002604C0"/>
    <w:rsid w:val="00261BF7"/>
    <w:rsid w:val="002650C0"/>
    <w:rsid w:val="002658DE"/>
    <w:rsid w:val="0027220A"/>
    <w:rsid w:val="002724E4"/>
    <w:rsid w:val="00273376"/>
    <w:rsid w:val="00273A99"/>
    <w:rsid w:val="00274D55"/>
    <w:rsid w:val="00284531"/>
    <w:rsid w:val="0029088F"/>
    <w:rsid w:val="002976F2"/>
    <w:rsid w:val="002A3CF3"/>
    <w:rsid w:val="002B271F"/>
    <w:rsid w:val="002B56D7"/>
    <w:rsid w:val="002B6746"/>
    <w:rsid w:val="002C6FF2"/>
    <w:rsid w:val="002D303C"/>
    <w:rsid w:val="002F3FBC"/>
    <w:rsid w:val="002F4555"/>
    <w:rsid w:val="003104CB"/>
    <w:rsid w:val="00311608"/>
    <w:rsid w:val="00312DFC"/>
    <w:rsid w:val="00320EC0"/>
    <w:rsid w:val="003229A8"/>
    <w:rsid w:val="003513DF"/>
    <w:rsid w:val="00355E69"/>
    <w:rsid w:val="00364193"/>
    <w:rsid w:val="00365B52"/>
    <w:rsid w:val="00375EDD"/>
    <w:rsid w:val="003776EC"/>
    <w:rsid w:val="003868C0"/>
    <w:rsid w:val="003B7F8D"/>
    <w:rsid w:val="003C14F0"/>
    <w:rsid w:val="003C33BC"/>
    <w:rsid w:val="003D1F2E"/>
    <w:rsid w:val="003D7BBE"/>
    <w:rsid w:val="003F6694"/>
    <w:rsid w:val="00403291"/>
    <w:rsid w:val="00413526"/>
    <w:rsid w:val="00445FE4"/>
    <w:rsid w:val="00454E7F"/>
    <w:rsid w:val="00462201"/>
    <w:rsid w:val="0047743F"/>
    <w:rsid w:val="004A5691"/>
    <w:rsid w:val="004B0C02"/>
    <w:rsid w:val="004B2A0D"/>
    <w:rsid w:val="004C29C2"/>
    <w:rsid w:val="004D120B"/>
    <w:rsid w:val="004D7452"/>
    <w:rsid w:val="00503D18"/>
    <w:rsid w:val="005040E3"/>
    <w:rsid w:val="0050591D"/>
    <w:rsid w:val="00505BFD"/>
    <w:rsid w:val="00507D73"/>
    <w:rsid w:val="00527476"/>
    <w:rsid w:val="00527963"/>
    <w:rsid w:val="005415BD"/>
    <w:rsid w:val="005443FA"/>
    <w:rsid w:val="0056200A"/>
    <w:rsid w:val="00571A49"/>
    <w:rsid w:val="00581642"/>
    <w:rsid w:val="005832AB"/>
    <w:rsid w:val="00585EB4"/>
    <w:rsid w:val="00591798"/>
    <w:rsid w:val="005A1AAD"/>
    <w:rsid w:val="005A6118"/>
    <w:rsid w:val="005B3207"/>
    <w:rsid w:val="005C1B1D"/>
    <w:rsid w:val="005E4289"/>
    <w:rsid w:val="005E5230"/>
    <w:rsid w:val="005F6EB7"/>
    <w:rsid w:val="0060299A"/>
    <w:rsid w:val="006222E3"/>
    <w:rsid w:val="00641A28"/>
    <w:rsid w:val="00652E37"/>
    <w:rsid w:val="00665F27"/>
    <w:rsid w:val="006672A9"/>
    <w:rsid w:val="00671B9B"/>
    <w:rsid w:val="006812F2"/>
    <w:rsid w:val="00691D27"/>
    <w:rsid w:val="006A6960"/>
    <w:rsid w:val="006B4321"/>
    <w:rsid w:val="006D26D6"/>
    <w:rsid w:val="006D6FC0"/>
    <w:rsid w:val="006E377D"/>
    <w:rsid w:val="006E5CD5"/>
    <w:rsid w:val="006E677E"/>
    <w:rsid w:val="006F0F6A"/>
    <w:rsid w:val="006F4C8C"/>
    <w:rsid w:val="00700F45"/>
    <w:rsid w:val="00714C9D"/>
    <w:rsid w:val="00764A1E"/>
    <w:rsid w:val="007724BD"/>
    <w:rsid w:val="00783DD3"/>
    <w:rsid w:val="007A5908"/>
    <w:rsid w:val="007B7275"/>
    <w:rsid w:val="007C3641"/>
    <w:rsid w:val="007C590D"/>
    <w:rsid w:val="007F3A03"/>
    <w:rsid w:val="0080428A"/>
    <w:rsid w:val="00806A58"/>
    <w:rsid w:val="0081109E"/>
    <w:rsid w:val="0081566B"/>
    <w:rsid w:val="00826F32"/>
    <w:rsid w:val="0085117F"/>
    <w:rsid w:val="00854520"/>
    <w:rsid w:val="00873153"/>
    <w:rsid w:val="008742AE"/>
    <w:rsid w:val="008B4DAF"/>
    <w:rsid w:val="008C3A0D"/>
    <w:rsid w:val="008D2519"/>
    <w:rsid w:val="008E2ECE"/>
    <w:rsid w:val="008F5447"/>
    <w:rsid w:val="00911B84"/>
    <w:rsid w:val="009144C1"/>
    <w:rsid w:val="00927E1D"/>
    <w:rsid w:val="009375CC"/>
    <w:rsid w:val="00937A11"/>
    <w:rsid w:val="00942C30"/>
    <w:rsid w:val="009454B6"/>
    <w:rsid w:val="0095085C"/>
    <w:rsid w:val="00961AB8"/>
    <w:rsid w:val="009743C5"/>
    <w:rsid w:val="009A0B0B"/>
    <w:rsid w:val="009E5E7D"/>
    <w:rsid w:val="009F06D2"/>
    <w:rsid w:val="009F483B"/>
    <w:rsid w:val="009F7602"/>
    <w:rsid w:val="009F7CC0"/>
    <w:rsid w:val="00A013A5"/>
    <w:rsid w:val="00A06EA9"/>
    <w:rsid w:val="00A2274D"/>
    <w:rsid w:val="00A249EE"/>
    <w:rsid w:val="00A3202C"/>
    <w:rsid w:val="00A34CB2"/>
    <w:rsid w:val="00A43EDE"/>
    <w:rsid w:val="00A45724"/>
    <w:rsid w:val="00A65C2B"/>
    <w:rsid w:val="00A66846"/>
    <w:rsid w:val="00A849C0"/>
    <w:rsid w:val="00A9042E"/>
    <w:rsid w:val="00AB4E0C"/>
    <w:rsid w:val="00AD3267"/>
    <w:rsid w:val="00AE5E13"/>
    <w:rsid w:val="00AF4CED"/>
    <w:rsid w:val="00AF7104"/>
    <w:rsid w:val="00B0355E"/>
    <w:rsid w:val="00B03EAB"/>
    <w:rsid w:val="00B140FA"/>
    <w:rsid w:val="00B155CC"/>
    <w:rsid w:val="00B15A0D"/>
    <w:rsid w:val="00B17369"/>
    <w:rsid w:val="00B17885"/>
    <w:rsid w:val="00B242EA"/>
    <w:rsid w:val="00B25FA9"/>
    <w:rsid w:val="00B34CFB"/>
    <w:rsid w:val="00B447B2"/>
    <w:rsid w:val="00B51061"/>
    <w:rsid w:val="00B65393"/>
    <w:rsid w:val="00B77283"/>
    <w:rsid w:val="00B863A6"/>
    <w:rsid w:val="00BA3C26"/>
    <w:rsid w:val="00BC0867"/>
    <w:rsid w:val="00BD3E99"/>
    <w:rsid w:val="00BE653A"/>
    <w:rsid w:val="00BF7E6E"/>
    <w:rsid w:val="00C043B3"/>
    <w:rsid w:val="00C07ED7"/>
    <w:rsid w:val="00C07F27"/>
    <w:rsid w:val="00C115A1"/>
    <w:rsid w:val="00C13A7A"/>
    <w:rsid w:val="00C1411E"/>
    <w:rsid w:val="00C34C03"/>
    <w:rsid w:val="00C37F48"/>
    <w:rsid w:val="00C52BC0"/>
    <w:rsid w:val="00C55C8C"/>
    <w:rsid w:val="00C60259"/>
    <w:rsid w:val="00C7153A"/>
    <w:rsid w:val="00C73875"/>
    <w:rsid w:val="00C763F0"/>
    <w:rsid w:val="00C807C7"/>
    <w:rsid w:val="00C82408"/>
    <w:rsid w:val="00CA5D2F"/>
    <w:rsid w:val="00CA778A"/>
    <w:rsid w:val="00CB49F1"/>
    <w:rsid w:val="00CB7C12"/>
    <w:rsid w:val="00CC3B38"/>
    <w:rsid w:val="00CC55BE"/>
    <w:rsid w:val="00D159C7"/>
    <w:rsid w:val="00D3412B"/>
    <w:rsid w:val="00D45F3A"/>
    <w:rsid w:val="00D510EF"/>
    <w:rsid w:val="00D701D0"/>
    <w:rsid w:val="00D94F53"/>
    <w:rsid w:val="00D96B2E"/>
    <w:rsid w:val="00DA4267"/>
    <w:rsid w:val="00DA7AEE"/>
    <w:rsid w:val="00DC0844"/>
    <w:rsid w:val="00DC4A04"/>
    <w:rsid w:val="00DC6FB2"/>
    <w:rsid w:val="00DD594F"/>
    <w:rsid w:val="00E209F5"/>
    <w:rsid w:val="00E240EA"/>
    <w:rsid w:val="00E401E5"/>
    <w:rsid w:val="00E43617"/>
    <w:rsid w:val="00E47455"/>
    <w:rsid w:val="00E61570"/>
    <w:rsid w:val="00E71D02"/>
    <w:rsid w:val="00E83C10"/>
    <w:rsid w:val="00E92FEE"/>
    <w:rsid w:val="00EA613B"/>
    <w:rsid w:val="00EA7069"/>
    <w:rsid w:val="00EB1BE5"/>
    <w:rsid w:val="00EB665E"/>
    <w:rsid w:val="00ED0F9E"/>
    <w:rsid w:val="00ED3B0D"/>
    <w:rsid w:val="00ED5FFC"/>
    <w:rsid w:val="00EE7177"/>
    <w:rsid w:val="00F15C6E"/>
    <w:rsid w:val="00F2099B"/>
    <w:rsid w:val="00F25436"/>
    <w:rsid w:val="00F3631B"/>
    <w:rsid w:val="00F405B8"/>
    <w:rsid w:val="00F40AE4"/>
    <w:rsid w:val="00F4574C"/>
    <w:rsid w:val="00F5170C"/>
    <w:rsid w:val="00F54FBD"/>
    <w:rsid w:val="00F67039"/>
    <w:rsid w:val="00FA5D4F"/>
    <w:rsid w:val="00FB3A5D"/>
    <w:rsid w:val="00FC389A"/>
    <w:rsid w:val="00FC7D21"/>
    <w:rsid w:val="00FD60BC"/>
    <w:rsid w:val="00FE3037"/>
    <w:rsid w:val="00FF28BA"/>
    <w:rsid w:val="00FF45C3"/>
    <w:rsid w:val="00FF5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551D7"/>
  <w15:docId w15:val="{8B4BC37F-1501-467B-836C-CC2F5036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2201"/>
    <w:pPr>
      <w:widowControl w:val="0"/>
      <w:spacing w:after="0" w:line="264" w:lineRule="atLeast"/>
    </w:pPr>
  </w:style>
  <w:style w:type="paragraph" w:styleId="berschrift1">
    <w:name w:val="heading 1"/>
    <w:basedOn w:val="Standard"/>
    <w:next w:val="Standard"/>
    <w:link w:val="berschrift1Zchn"/>
    <w:uiPriority w:val="9"/>
    <w:rsid w:val="008D2519"/>
    <w:pPr>
      <w:numPr>
        <w:numId w:val="2"/>
      </w:numPr>
      <w:spacing w:after="200" w:line="360" w:lineRule="atLeast"/>
      <w:outlineLvl w:val="0"/>
    </w:pPr>
    <w:rPr>
      <w:rFonts w:asciiTheme="majorHAnsi" w:hAnsiTheme="majorHAns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462201"/>
    <w:pPr>
      <w:numPr>
        <w:ilvl w:val="1"/>
        <w:numId w:val="2"/>
      </w:numPr>
      <w:spacing w:after="200"/>
      <w:jc w:val="both"/>
      <w:outlineLvl w:val="1"/>
    </w:pPr>
    <w:rPr>
      <w:rFonts w:ascii="Cinta Semibold" w:hAnsi="Cinta Semibold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8D2519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974754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2519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251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251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qFormat/>
    <w:rsid w:val="00462201"/>
    <w:pPr>
      <w:numPr>
        <w:numId w:val="1"/>
      </w:numPr>
    </w:pPr>
  </w:style>
  <w:style w:type="paragraph" w:customStyle="1" w:styleId="Bullet2">
    <w:name w:val="Bullet 2"/>
    <w:basedOn w:val="Bullet1"/>
    <w:qFormat/>
    <w:rsid w:val="00764A1E"/>
    <w:pPr>
      <w:ind w:left="567"/>
    </w:pPr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uiPriority w:val="10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D2519"/>
    <w:rPr>
      <w:rFonts w:asciiTheme="majorHAnsi" w:hAnsiTheme="majorHAns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594F"/>
    <w:rPr>
      <w:rFonts w:ascii="Cinta Semibold" w:hAnsi="Cinta Semibold"/>
      <w:sz w:val="17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D2519"/>
    <w:rPr>
      <w:rFonts w:asciiTheme="majorHAnsi" w:eastAsiaTheme="majorEastAsia" w:hAnsiTheme="majorHAnsi" w:cstheme="majorBidi"/>
      <w:b/>
      <w:bCs/>
      <w:color w:val="974754" w:themeColor="accent1"/>
      <w:sz w:val="17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2519"/>
    <w:rPr>
      <w:rFonts w:asciiTheme="majorHAnsi" w:eastAsiaTheme="majorEastAsia" w:hAnsiTheme="majorHAnsi" w:cstheme="majorBidi"/>
      <w:b/>
      <w:bCs/>
      <w:i/>
      <w:iCs/>
      <w:color w:val="974754" w:themeColor="accent1"/>
      <w:sz w:val="17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2519"/>
    <w:rPr>
      <w:rFonts w:asciiTheme="majorHAnsi" w:eastAsiaTheme="majorEastAsia" w:hAnsiTheme="majorHAnsi" w:cstheme="majorBidi"/>
      <w:color w:val="4B2329" w:themeColor="accent1" w:themeShade="7F"/>
      <w:sz w:val="17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2519"/>
    <w:rPr>
      <w:rFonts w:asciiTheme="majorHAnsi" w:eastAsiaTheme="majorEastAsia" w:hAnsiTheme="majorHAnsi" w:cstheme="majorBidi"/>
      <w:i/>
      <w:iCs/>
      <w:color w:val="4B2329" w:themeColor="accent1" w:themeShade="7F"/>
      <w:sz w:val="17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17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FF45C3"/>
    <w:pPr>
      <w:tabs>
        <w:tab w:val="left" w:pos="336"/>
        <w:tab w:val="left" w:pos="8222"/>
      </w:tabs>
      <w:spacing w:before="26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FF45C3"/>
    <w:pPr>
      <w:tabs>
        <w:tab w:val="left" w:pos="8222"/>
      </w:tabs>
      <w:ind w:left="90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7724BD"/>
    <w:pPr>
      <w:numPr>
        <w:numId w:val="5"/>
      </w:numPr>
      <w:ind w:left="567"/>
    </w:pPr>
  </w:style>
  <w:style w:type="character" w:customStyle="1" w:styleId="AufzhlungZchn">
    <w:name w:val="Aufzählung Zchn"/>
    <w:basedOn w:val="Absatz-Standardschriftart"/>
    <w:link w:val="Aufzhlung"/>
    <w:rsid w:val="007724BD"/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character" w:styleId="SchwacheHervorhebung">
    <w:name w:val="Subtle Emphasis"/>
    <w:basedOn w:val="Absatz-Standardschriftart"/>
    <w:uiPriority w:val="19"/>
    <w:rsid w:val="00F67039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rsid w:val="00F67039"/>
    <w:rPr>
      <w:b/>
      <w:bCs/>
      <w:i/>
      <w:iCs/>
      <w:color w:val="974754" w:themeColor="accent1"/>
    </w:rPr>
  </w:style>
  <w:style w:type="character" w:styleId="SchwacherVerweis">
    <w:name w:val="Subtle Reference"/>
    <w:basedOn w:val="Absatz-Standardschriftart"/>
    <w:uiPriority w:val="31"/>
    <w:rsid w:val="00F67039"/>
    <w:rPr>
      <w:smallCaps/>
      <w:color w:val="595959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F67039"/>
    <w:rPr>
      <w:b/>
      <w:bCs/>
      <w:smallCaps/>
      <w:color w:val="595959" w:themeColor="accent2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rsid w:val="00F6703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67039"/>
    <w:rPr>
      <w:i/>
      <w:iCs/>
      <w:color w:val="000000" w:themeColor="text1"/>
    </w:rPr>
  </w:style>
  <w:style w:type="character" w:styleId="Platzhaltertext">
    <w:name w:val="Placeholder Text"/>
    <w:basedOn w:val="Absatz-Standardschriftart"/>
    <w:uiPriority w:val="99"/>
    <w:semiHidden/>
    <w:rsid w:val="00030369"/>
    <w:rPr>
      <w:color w:val="808080"/>
    </w:rPr>
  </w:style>
  <w:style w:type="paragraph" w:styleId="Listenabsatz">
    <w:name w:val="List Paragraph"/>
    <w:basedOn w:val="Standard"/>
    <w:uiPriority w:val="34"/>
    <w:rsid w:val="00311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y\BitTorrent%20Sync\Barbett\Dokumente%20und%20Design\Vorlagen\161013.1_SYSCOS%20Urvorlage%20LIMITED.dotx" TargetMode="External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A8F69-E556-4A3B-B3EA-5F2C1B10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161013.1_SYSCOS Urvorlage LIMITED</Template>
  <TotalTime>0</TotalTime>
  <Pages>1</Pages>
  <Words>619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Andy Ruland</cp:lastModifiedBy>
  <cp:revision>4</cp:revision>
  <cp:lastPrinted>2017-07-27T07:08:00Z</cp:lastPrinted>
  <dcterms:created xsi:type="dcterms:W3CDTF">2020-08-12T09:31:00Z</dcterms:created>
  <dcterms:modified xsi:type="dcterms:W3CDTF">2022-07-21T18:09:00Z</dcterms:modified>
</cp:coreProperties>
</file>