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5A" w:rsidRDefault="001D691C" w:rsidP="0098355A">
      <w:pPr>
        <w:pStyle w:val="Titel"/>
        <w:spacing w:after="360"/>
      </w:pPr>
      <w:r w:rsidRPr="001D691C">
        <w:t>Konzeptbeschreibung zur Datensicherung</w:t>
      </w:r>
    </w:p>
    <w:p w:rsidR="0098355A" w:rsidRDefault="0098355A" w:rsidP="001D691C">
      <w:pPr>
        <w:spacing w:line="360" w:lineRule="auto"/>
      </w:pPr>
      <w:r>
        <w:t xml:space="preserve">Datum: </w:t>
      </w:r>
      <w:r w:rsidR="002F5F7F">
        <w:fldChar w:fldCharType="begin">
          <w:ffData>
            <w:name w:val="Text1"/>
            <w:enabled/>
            <w:calcOnExit w:val="0"/>
            <w:textInput>
              <w:default w:val="TT.MM.JJJJ"/>
            </w:textInput>
          </w:ffData>
        </w:fldChar>
      </w:r>
      <w:bookmarkStart w:id="0" w:name="Text1"/>
      <w:r>
        <w:instrText xml:space="preserve"> FORMTEXT </w:instrText>
      </w:r>
      <w:r w:rsidR="002F5F7F">
        <w:fldChar w:fldCharType="separate"/>
      </w:r>
      <w:r>
        <w:rPr>
          <w:noProof/>
        </w:rPr>
        <w:t>TT.MM.JJJJ</w:t>
      </w:r>
      <w:r w:rsidR="002F5F7F">
        <w:fldChar w:fldCharType="end"/>
      </w:r>
      <w:bookmarkEnd w:id="0"/>
    </w:p>
    <w:p w:rsidR="001D691C" w:rsidRPr="00354C5E" w:rsidRDefault="001D691C" w:rsidP="001D691C">
      <w:pPr>
        <w:spacing w:line="360" w:lineRule="auto"/>
      </w:pPr>
      <w:r>
        <w:t>Meine Daten werden wie folgt gesichert:</w:t>
      </w:r>
    </w:p>
    <w:tbl>
      <w:tblPr>
        <w:tblStyle w:val="Tabellengitternetz"/>
        <w:tblpPr w:leftFromText="142" w:rightFromText="142" w:vertAnchor="page" w:tblpY="14403"/>
        <w:tblOverlap w:val="never"/>
        <w:tblW w:w="5600" w:type="dxa"/>
        <w:tblBorders>
          <w:top w:val="single" w:sz="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2716"/>
        <w:gridCol w:w="168"/>
        <w:gridCol w:w="2716"/>
      </w:tblGrid>
      <w:tr w:rsidR="001D691C" w:rsidTr="004729E7">
        <w:tc>
          <w:tcPr>
            <w:tcW w:w="2716" w:type="dxa"/>
          </w:tcPr>
          <w:p w:rsidR="001D691C" w:rsidRPr="00691D27" w:rsidRDefault="001D691C" w:rsidP="004729E7">
            <w:pPr>
              <w:pStyle w:val="Disclaimer"/>
              <w:spacing w:before="40"/>
              <w:jc w:val="left"/>
              <w:rPr>
                <w:i/>
              </w:rPr>
            </w:pPr>
            <w:r w:rsidRPr="00691D27">
              <w:rPr>
                <w:i/>
              </w:rPr>
              <w:t>Ort, Datum</w:t>
            </w:r>
          </w:p>
        </w:tc>
        <w:tc>
          <w:tcPr>
            <w:tcW w:w="168" w:type="dxa"/>
            <w:tcBorders>
              <w:top w:val="nil"/>
            </w:tcBorders>
          </w:tcPr>
          <w:p w:rsidR="001D691C" w:rsidRPr="00691D27" w:rsidRDefault="001D691C" w:rsidP="004729E7">
            <w:pPr>
              <w:pStyle w:val="Disclaimer"/>
              <w:spacing w:before="40"/>
              <w:jc w:val="left"/>
              <w:rPr>
                <w:i/>
              </w:rPr>
            </w:pPr>
          </w:p>
        </w:tc>
        <w:tc>
          <w:tcPr>
            <w:tcW w:w="2716" w:type="dxa"/>
          </w:tcPr>
          <w:p w:rsidR="001D691C" w:rsidRPr="00691D27" w:rsidRDefault="001D691C" w:rsidP="004729E7">
            <w:pPr>
              <w:pStyle w:val="Disclaimer"/>
              <w:spacing w:before="40"/>
              <w:jc w:val="left"/>
              <w:rPr>
                <w:i/>
              </w:rPr>
            </w:pPr>
            <w:r>
              <w:rPr>
                <w:i/>
              </w:rPr>
              <w:t>Stempel, Unterschrift</w:t>
            </w:r>
          </w:p>
        </w:tc>
      </w:tr>
    </w:tbl>
    <w:tbl>
      <w:tblPr>
        <w:tblStyle w:val="SYSCOS"/>
        <w:tblW w:w="9967" w:type="dxa"/>
        <w:tblInd w:w="108" w:type="dxa"/>
        <w:tblLook w:val="04A0"/>
      </w:tblPr>
      <w:tblGrid>
        <w:gridCol w:w="9967"/>
      </w:tblGrid>
      <w:tr w:rsidR="001D691C" w:rsidTr="001D691C">
        <w:trPr>
          <w:cnfStyle w:val="100000000000"/>
        </w:trPr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  <w:tr w:rsidR="001D691C" w:rsidTr="001D691C">
        <w:tc>
          <w:tcPr>
            <w:tcW w:w="9967" w:type="dxa"/>
          </w:tcPr>
          <w:p w:rsidR="001D691C" w:rsidRDefault="001D691C" w:rsidP="001D691C">
            <w:pPr>
              <w:spacing w:line="360" w:lineRule="auto"/>
            </w:pPr>
          </w:p>
        </w:tc>
      </w:tr>
    </w:tbl>
    <w:p w:rsidR="00FE22B2" w:rsidRPr="00354C5E" w:rsidRDefault="00FE22B2" w:rsidP="001D691C">
      <w:pPr>
        <w:spacing w:line="360" w:lineRule="auto"/>
      </w:pPr>
    </w:p>
    <w:sectPr w:rsidR="00FE22B2" w:rsidRPr="00354C5E" w:rsidSect="00E160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507" w:rsidRDefault="00B16507" w:rsidP="000C0148">
      <w:pPr>
        <w:spacing w:line="240" w:lineRule="auto"/>
      </w:pPr>
      <w:r>
        <w:separator/>
      </w:r>
    </w:p>
  </w:endnote>
  <w:endnote w:type="continuationSeparator" w:id="0">
    <w:p w:rsidR="00B16507" w:rsidRDefault="00B16507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>
    <w:pPr>
      <w:pStyle w:val="Fuzeile"/>
    </w:pPr>
    <w:r>
      <w:t xml:space="preserve">Zentrum für </w:t>
    </w:r>
    <w:proofErr w:type="spellStart"/>
    <w:r>
      <w:t>Mittelstandsberatung</w:t>
    </w:r>
    <w:proofErr w:type="spellEnd"/>
    <w:r>
      <w:t xml:space="preserve"> Ltd.</w:t>
    </w:r>
  </w:p>
  <w:p w:rsidR="006C220E" w:rsidRPr="00A460E0" w:rsidRDefault="006C220E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>
    <w:pPr>
      <w:pStyle w:val="Fuzeile"/>
    </w:pPr>
    <w:r w:rsidRPr="00A460E0">
      <w:t>Vertretungsberechtigter Geschäftsführer Dipl.-Kfm. Georg Douvos</w:t>
    </w:r>
  </w:p>
  <w:p w:rsidR="006C220E" w:rsidRPr="00A460E0" w:rsidRDefault="006C220E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6C220E" w:rsidRPr="00A460E0" w:rsidRDefault="006C220E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</w:t>
    </w:r>
    <w:proofErr w:type="spellStart"/>
    <w:r w:rsidRPr="00A460E0">
      <w:rPr>
        <w:color w:val="000000"/>
      </w:rPr>
      <w:t>USt.-IdNr</w:t>
    </w:r>
    <w:proofErr w:type="spellEnd"/>
    <w:r w:rsidRPr="00A460E0">
      <w:rPr>
        <w:color w:val="000000"/>
      </w:rPr>
      <w:t>. DE247679805</w:t>
    </w:r>
  </w:p>
  <w:p w:rsidR="006C220E" w:rsidRDefault="006C220E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 w:rsidP="00A01B17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 xml:space="preserve">Zentrum für </w:t>
    </w:r>
    <w:proofErr w:type="spellStart"/>
    <w:r>
      <w:rPr>
        <w:rFonts w:asciiTheme="majorHAnsi" w:hAnsiTheme="majorHAnsi"/>
      </w:rPr>
      <w:t>Mittelstandsberatung</w:t>
    </w:r>
    <w:proofErr w:type="spellEnd"/>
    <w:r>
      <w:rPr>
        <w:rFonts w:asciiTheme="majorHAnsi" w:hAnsiTheme="majorHAnsi"/>
      </w:rPr>
      <w:t xml:space="preserve"> Ltd.</w:t>
    </w:r>
  </w:p>
  <w:p w:rsidR="006C220E" w:rsidRPr="00A460E0" w:rsidRDefault="006C220E" w:rsidP="00A01B17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98355A" w:rsidRDefault="006C220E" w:rsidP="00A01B17">
    <w:pPr>
      <w:pStyle w:val="Fuzeile"/>
    </w:pPr>
    <w:r w:rsidRPr="0098355A">
      <w:t>Vertretungsberechtigter Geschäftsführer Dipl.-Kfm. Georg Douvos</w:t>
    </w:r>
  </w:p>
  <w:p w:rsidR="006C220E" w:rsidRPr="0098355A" w:rsidRDefault="006C220E" w:rsidP="00A01B17">
    <w:pPr>
      <w:pStyle w:val="Fuzeile"/>
      <w:rPr>
        <w:color w:val="000000"/>
      </w:rPr>
    </w:pPr>
    <w:r w:rsidRPr="0098355A">
      <w:t xml:space="preserve">Handelsregister des Amtsgerichts Düren </w:t>
    </w:r>
    <w:r w:rsidRPr="0098355A">
      <w:rPr>
        <w:color w:val="AE4654"/>
      </w:rPr>
      <w:t>•</w:t>
    </w:r>
    <w:r w:rsidRPr="0098355A">
      <w:rPr>
        <w:color w:val="000000"/>
      </w:rPr>
      <w:t xml:space="preserve"> HRB-Nr.: 4919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r w:rsidRPr="0098355A">
      <w:rPr>
        <w:color w:val="000000"/>
      </w:rPr>
      <w:t xml:space="preserve">Finanzamt Jülich </w:t>
    </w:r>
    <w:r w:rsidRPr="0098355A">
      <w:rPr>
        <w:color w:val="AE4654"/>
      </w:rPr>
      <w:t>•</w:t>
    </w:r>
    <w:r w:rsidRPr="0098355A">
      <w:rPr>
        <w:color w:val="000000"/>
      </w:rPr>
      <w:t xml:space="preserve"> Steuernummer 213/5706/0013 </w:t>
    </w:r>
    <w:r w:rsidRPr="0098355A">
      <w:rPr>
        <w:color w:val="AE4654"/>
      </w:rPr>
      <w:t>•</w:t>
    </w:r>
    <w:r w:rsidRPr="0098355A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6C220E" w:rsidRPr="003104CB" w:rsidRDefault="006C220E" w:rsidP="00A01B17">
    <w:pPr>
      <w:pStyle w:val="Fuzeile"/>
      <w:rPr>
        <w:lang w:val="en-US"/>
      </w:rPr>
    </w:pPr>
    <w:proofErr w:type="spellStart"/>
    <w:r w:rsidRPr="00A460E0">
      <w:rPr>
        <w:color w:val="000000"/>
        <w:lang w:val="en-US"/>
      </w:rPr>
      <w:t>Registersitz</w:t>
    </w:r>
    <w:proofErr w:type="spellEnd"/>
    <w:r w:rsidRPr="00A460E0">
      <w:rPr>
        <w:color w:val="000000"/>
        <w:lang w:val="en-US"/>
      </w:rPr>
      <w:t xml:space="preserve">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</w:t>
    </w:r>
    <w:proofErr w:type="spellStart"/>
    <w:r w:rsidRPr="00A460E0">
      <w:rPr>
        <w:color w:val="000000"/>
        <w:lang w:val="en-US"/>
      </w:rPr>
      <w:t>Registriert</w:t>
    </w:r>
    <w:proofErr w:type="spellEnd"/>
    <w:r w:rsidRPr="00A460E0">
      <w:rPr>
        <w:color w:val="000000"/>
        <w:lang w:val="en-US"/>
      </w:rPr>
      <w:t xml:space="preserve">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 w:rsidP="003104CB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 xml:space="preserve">Zentrum für </w:t>
    </w:r>
    <w:proofErr w:type="spellStart"/>
    <w:r>
      <w:rPr>
        <w:rFonts w:asciiTheme="majorHAnsi" w:hAnsiTheme="majorHAnsi"/>
      </w:rPr>
      <w:t>Mittelstandsberatung</w:t>
    </w:r>
    <w:proofErr w:type="spellEnd"/>
    <w:r>
      <w:rPr>
        <w:rFonts w:asciiTheme="majorHAnsi" w:hAnsiTheme="majorHAnsi"/>
      </w:rPr>
      <w:t xml:space="preserve"> Ltd.</w:t>
    </w:r>
  </w:p>
  <w:p w:rsidR="006C220E" w:rsidRPr="00A460E0" w:rsidRDefault="006C220E" w:rsidP="003104CB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98355A" w:rsidRDefault="006C220E" w:rsidP="003104CB">
    <w:pPr>
      <w:pStyle w:val="Fuzeile"/>
    </w:pPr>
    <w:r w:rsidRPr="0098355A">
      <w:t>Vertretungsberechtigter Geschäftsführer Dipl.-Kfm. Georg Douvos</w:t>
    </w:r>
  </w:p>
  <w:p w:rsidR="006C220E" w:rsidRPr="0098355A" w:rsidRDefault="006C220E" w:rsidP="003104CB">
    <w:pPr>
      <w:pStyle w:val="Fuzeile"/>
      <w:rPr>
        <w:color w:val="000000"/>
      </w:rPr>
    </w:pPr>
    <w:r w:rsidRPr="0098355A">
      <w:t xml:space="preserve">Handelsregister des Amtsgerichts Düren </w:t>
    </w:r>
    <w:r w:rsidRPr="0098355A">
      <w:rPr>
        <w:color w:val="AE4654"/>
      </w:rPr>
      <w:t>•</w:t>
    </w:r>
    <w:r w:rsidRPr="0098355A">
      <w:rPr>
        <w:color w:val="000000"/>
      </w:rPr>
      <w:t xml:space="preserve"> HRB-Nr.: 4919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r w:rsidRPr="0098355A">
      <w:rPr>
        <w:color w:val="000000"/>
      </w:rPr>
      <w:t xml:space="preserve">Finanzamt Jülich </w:t>
    </w:r>
    <w:r w:rsidRPr="0098355A">
      <w:rPr>
        <w:color w:val="AE4654"/>
      </w:rPr>
      <w:t>•</w:t>
    </w:r>
    <w:r w:rsidRPr="0098355A">
      <w:rPr>
        <w:color w:val="000000"/>
      </w:rPr>
      <w:t xml:space="preserve"> Steuernummer 213/5706/0013 </w:t>
    </w:r>
    <w:r w:rsidRPr="0098355A">
      <w:rPr>
        <w:color w:val="AE4654"/>
      </w:rPr>
      <w:t>•</w:t>
    </w:r>
    <w:r w:rsidRPr="0098355A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6C220E" w:rsidRPr="003104CB" w:rsidRDefault="006C220E" w:rsidP="003104CB">
    <w:pPr>
      <w:pStyle w:val="Fuzeile"/>
      <w:rPr>
        <w:lang w:val="en-US"/>
      </w:rPr>
    </w:pPr>
    <w:proofErr w:type="spellStart"/>
    <w:r w:rsidRPr="00A460E0">
      <w:rPr>
        <w:color w:val="000000"/>
        <w:lang w:val="en-US"/>
      </w:rPr>
      <w:t>Registersitz</w:t>
    </w:r>
    <w:proofErr w:type="spellEnd"/>
    <w:r w:rsidRPr="00A460E0">
      <w:rPr>
        <w:color w:val="000000"/>
        <w:lang w:val="en-US"/>
      </w:rPr>
      <w:t xml:space="preserve">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</w:t>
    </w:r>
    <w:proofErr w:type="spellStart"/>
    <w:r w:rsidRPr="00A460E0">
      <w:rPr>
        <w:color w:val="000000"/>
        <w:lang w:val="en-US"/>
      </w:rPr>
      <w:t>Registriert</w:t>
    </w:r>
    <w:proofErr w:type="spellEnd"/>
    <w:r w:rsidRPr="00A460E0">
      <w:rPr>
        <w:color w:val="000000"/>
        <w:lang w:val="en-US"/>
      </w:rPr>
      <w:t xml:space="preserve">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507" w:rsidRDefault="00B16507" w:rsidP="000C0148">
      <w:pPr>
        <w:spacing w:line="240" w:lineRule="auto"/>
      </w:pPr>
      <w:r>
        <w:separator/>
      </w:r>
    </w:p>
  </w:footnote>
  <w:footnote w:type="continuationSeparator" w:id="0">
    <w:p w:rsidR="00B16507" w:rsidRDefault="00B16507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59" w:rsidRDefault="00ED0F59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Pr="00364193" w:rsidRDefault="006C220E" w:rsidP="00ED5FFC">
    <w:r w:rsidRPr="0022742D">
      <w:rPr>
        <w:noProof/>
        <w:lang w:eastAsia="de-DE"/>
      </w:rPr>
      <w:drawing>
        <wp:anchor distT="0" distB="0" distL="114300" distR="114300" simplePos="0" relativeHeight="251696128" behindDoc="0" locked="1" layoutInCell="1" allowOverlap="1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fldSimple w:instr=" STYLEREF  Titel  ">
      <w:r w:rsidR="001D691C">
        <w:rPr>
          <w:noProof/>
        </w:rPr>
        <w:t>Zielplanung 2017</w:t>
      </w:r>
    </w:fldSimple>
    <w:r w:rsidRPr="00ED5FFC">
      <w:rPr>
        <w:noProof/>
        <w:lang w:eastAsia="de-DE"/>
      </w:rPr>
      <w:drawing>
        <wp:anchor distT="0" distB="0" distL="114300" distR="114300" simplePos="0" relativeHeight="251677696" behindDoc="0" locked="1" layoutInCell="1" allowOverlap="1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78720" behindDoc="0" locked="1" layoutInCell="1" allowOverlap="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20E" w:rsidRDefault="006C220E" w:rsidP="00364193">
    <w:pPr>
      <w:rPr>
        <w:noProof/>
      </w:rPr>
    </w:pPr>
    <w:r>
      <w:t>S</w:t>
    </w:r>
    <w:r w:rsidR="002F5F7F">
      <w:rPr>
        <w:noProof/>
        <w:lang w:eastAsia="de-DE"/>
      </w:rPr>
      <w:pict>
        <v:oval id="Ellipse 9" o:spid="_x0000_s14342" style="position:absolute;margin-left:32.9pt;margin-top:297.7pt;width:2.85pt;height:2.85pt;z-index:251674624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" fillcolor="#974754 [3204]" stroked="f" strokeweight="2pt">
          <w10:wrap anchorx="page" anchory="page"/>
          <w10:anchorlock/>
        </v:oval>
      </w:pict>
    </w:r>
    <w:r w:rsidR="002F5F7F">
      <w:rPr>
        <w:noProof/>
        <w:lang w:eastAsia="de-DE"/>
      </w:rPr>
      <w:pict>
        <v:oval id="Ellipse 10" o:spid="_x0000_s14341" style="position:absolute;margin-left:32.9pt;margin-top:421pt;width:2.85pt;height:2.85pt;z-index:25167564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" fillcolor="#974754 [3204]" stroked="f" strokeweight="2pt">
          <w10:wrap anchorx="page" anchory="page"/>
          <w10:anchorlock/>
        </v:oval>
      </w:pict>
    </w:r>
    <w:r>
      <w:t xml:space="preserve">eite </w:t>
    </w:r>
    <w:fldSimple w:instr=" PAGE  \* Arabic  \* MERGEFORMAT ">
      <w:r w:rsidR="001D691C">
        <w:rPr>
          <w:noProof/>
        </w:rPr>
        <w:t>1</w:t>
      </w:r>
    </w:fldSimple>
    <w:r>
      <w:t xml:space="preserve"> / </w:t>
    </w:r>
    <w:fldSimple w:instr=" NUMPAGES  \* Arabic  \* MERGEFORMAT ">
      <w:r w:rsidR="001D691C">
        <w:rPr>
          <w:noProof/>
        </w:rPr>
        <w:t>1</w:t>
      </w:r>
    </w:fldSimple>
  </w:p>
  <w:tbl>
    <w:tblPr>
      <w:tblStyle w:val="Tabellengitternetz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4F38CD" w:rsidRPr="005443FA" w:rsidTr="00606EF1">
      <w:trPr>
        <w:cantSplit/>
        <w:trHeight w:val="5596"/>
      </w:trPr>
      <w:tc>
        <w:tcPr>
          <w:tcW w:w="426" w:type="dxa"/>
          <w:textDirection w:val="btLr"/>
        </w:tcPr>
        <w:p w:rsidR="004F38CD" w:rsidRPr="005443FA" w:rsidRDefault="004F38CD" w:rsidP="004F38CD">
          <w:pPr>
            <w:pStyle w:val="Kopfzeile"/>
          </w:pPr>
          <w:r w:rsidRPr="005443FA">
            <w:t xml:space="preserve">© Zentrum für </w:t>
          </w:r>
          <w:proofErr w:type="spellStart"/>
          <w:r w:rsidRPr="005443FA">
            <w:t>Mittelstandsberatung</w:t>
          </w:r>
          <w:proofErr w:type="spellEnd"/>
          <w:r w:rsidRPr="005443FA">
            <w:t xml:space="preserve"> Ltd. 2016</w:t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Default="002F5F7F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D691C">
            <w:rPr>
              <w:rFonts w:ascii="Arial" w:hAnsi="Arial" w:cs="Arial"/>
              <w:sz w:val="8"/>
              <w:szCs w:val="8"/>
            </w:rPr>
            <w:t>F-01-01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Pr="00CB7C12" w:rsidRDefault="002F5F7F" w:rsidP="004F38CD">
          <w:pPr>
            <w:spacing w:line="240" w:lineRule="auto"/>
            <w:rPr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ver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D691C">
            <w:rPr>
              <w:rFonts w:ascii="Arial" w:hAnsi="Arial" w:cs="Arial"/>
              <w:sz w:val="8"/>
              <w:szCs w:val="8"/>
            </w:rPr>
            <w:t>170718.1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</w:tbl>
  <w:p w:rsidR="006C220E" w:rsidRDefault="006C220E" w:rsidP="00364193">
    <w:pPr>
      <w:rPr>
        <w:noProof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6C220E" w:rsidRPr="005443FA" w:rsidTr="004F38CD">
      <w:trPr>
        <w:cantSplit/>
        <w:trHeight w:val="5566"/>
      </w:trPr>
      <w:tc>
        <w:tcPr>
          <w:tcW w:w="426" w:type="dxa"/>
          <w:textDirection w:val="btLr"/>
        </w:tcPr>
        <w:p w:rsidR="006C220E" w:rsidRPr="005443FA" w:rsidRDefault="006C220E" w:rsidP="003104CB">
          <w:pPr>
            <w:pStyle w:val="Kopfzeile"/>
          </w:pPr>
          <w:bookmarkStart w:id="1" w:name="logo"/>
          <w:r w:rsidRPr="005443FA">
            <w:t>© Zentrum fü</w:t>
          </w:r>
          <w:r w:rsidR="00ED0F59">
            <w:t xml:space="preserve">r </w:t>
          </w:r>
          <w:proofErr w:type="spellStart"/>
          <w:r w:rsidR="00ED0F59">
            <w:t>Mittelstandsberatung</w:t>
          </w:r>
          <w:proofErr w:type="spellEnd"/>
          <w:r w:rsidR="00ED0F59">
            <w:t xml:space="preserve"> Ltd. </w:t>
          </w:r>
          <w:r w:rsidR="00ED0F59">
            <w:t>2020</w:t>
          </w:r>
        </w:p>
      </w:tc>
    </w:tr>
    <w:tr w:rsidR="004F38C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4F38CD" w:rsidRDefault="00DA38AE" w:rsidP="001D691C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2" w:name="docID"/>
          <w:r>
            <w:rPr>
              <w:rFonts w:ascii="Arial" w:hAnsi="Arial" w:cs="Arial"/>
              <w:sz w:val="8"/>
              <w:szCs w:val="8"/>
            </w:rPr>
            <w:t>F</w:t>
          </w:r>
          <w:r w:rsidR="004F38CD">
            <w:rPr>
              <w:rFonts w:ascii="Arial" w:hAnsi="Arial" w:cs="Arial"/>
              <w:sz w:val="8"/>
              <w:szCs w:val="8"/>
            </w:rPr>
            <w:t>-01-0</w:t>
          </w:r>
          <w:bookmarkEnd w:id="2"/>
          <w:r w:rsidR="001D691C">
            <w:rPr>
              <w:rFonts w:ascii="Arial" w:hAnsi="Arial" w:cs="Arial"/>
              <w:sz w:val="8"/>
              <w:szCs w:val="8"/>
            </w:rPr>
            <w:t>4</w:t>
          </w:r>
        </w:p>
      </w:tc>
    </w:tr>
    <w:tr w:rsidR="006C220E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6C220E" w:rsidRPr="00CB7C12" w:rsidRDefault="00ED0F59" w:rsidP="00ED0F59">
          <w:pPr>
            <w:spacing w:line="240" w:lineRule="auto"/>
            <w:rPr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t>200812.1</w:t>
          </w:r>
        </w:p>
      </w:tc>
    </w:tr>
  </w:tbl>
  <w:p w:rsidR="006C220E" w:rsidRDefault="006C220E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94080" behindDoc="0" locked="1" layoutInCell="1" allowOverlap="1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r w:rsidR="002F5F7F">
      <w:rPr>
        <w:noProof/>
        <w:lang w:eastAsia="de-DE"/>
      </w:rPr>
      <w:pict>
        <v:oval id="Ellipse 8" o:spid="_x0000_s14338" style="position:absolute;margin-left:32.9pt;margin-top:421pt;width:2.85pt;height:2.85pt;z-index:25167257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" fillcolor="#974754 [3204]" stroked="f" strokeweight="2pt">
          <w10:wrap anchorx="page" anchory="page"/>
          <w10:anchorlock/>
        </v:oval>
      </w:pict>
    </w:r>
    <w:r w:rsidR="002F5F7F">
      <w:rPr>
        <w:noProof/>
        <w:lang w:eastAsia="de-DE"/>
      </w:rPr>
      <w:pict>
        <v:oval id="Ellipse 7" o:spid="_x0000_s14337" style="position:absolute;margin-left:32.9pt;margin-top:297.7pt;width:2.85pt;height:2.85pt;z-index:25167052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" fillcolor="#974754 [3204]" stroked="f" strokeweight="2pt">
          <w10:wrap anchorx="page" anchory="page"/>
          <w10:anchorlock/>
        </v:oval>
      </w:pict>
    </w:r>
    <w:r>
      <w:rPr>
        <w:noProof/>
        <w:lang w:eastAsia="de-DE"/>
      </w:rPr>
      <w:drawing>
        <wp:anchor distT="0" distB="0" distL="114300" distR="114300" simplePos="0" relativeHeight="251667456" behindDoc="0" locked="1" layoutInCell="1" allowOverlap="1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5408" behindDoc="0" locked="1" layoutInCell="1" allowOverlap="1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1F0418"/>
    <w:multiLevelType w:val="hybridMultilevel"/>
    <w:tmpl w:val="8AD22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3F67DD4"/>
    <w:multiLevelType w:val="multilevel"/>
    <w:tmpl w:val="28E65560"/>
    <w:numStyleLink w:val="Bullet-List"/>
  </w:abstractNum>
  <w:abstractNum w:abstractNumId="36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31227A"/>
    <w:multiLevelType w:val="hybridMultilevel"/>
    <w:tmpl w:val="DB7834D0"/>
    <w:lvl w:ilvl="0" w:tplc="20BC5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091603B"/>
    <w:multiLevelType w:val="hybridMultilevel"/>
    <w:tmpl w:val="5CE885A2"/>
    <w:lvl w:ilvl="0" w:tplc="20BC5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827F6F"/>
    <w:multiLevelType w:val="multilevel"/>
    <w:tmpl w:val="84D43BDC"/>
    <w:lvl w:ilvl="0">
      <w:start w:val="10"/>
      <w:numFmt w:val="ordinal"/>
      <w:pStyle w:val="berschrift1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ordinal"/>
      <w:pStyle w:val="berschrift2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ordinal"/>
      <w:pStyle w:val="berschrift3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berschrift4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47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6"/>
  </w:num>
  <w:num w:numId="3">
    <w:abstractNumId w:val="53"/>
  </w:num>
  <w:num w:numId="4">
    <w:abstractNumId w:val="49"/>
  </w:num>
  <w:num w:numId="5">
    <w:abstractNumId w:val="18"/>
  </w:num>
  <w:num w:numId="6">
    <w:abstractNumId w:val="35"/>
  </w:num>
  <w:num w:numId="7">
    <w:abstractNumId w:val="1"/>
  </w:num>
  <w:num w:numId="8">
    <w:abstractNumId w:val="55"/>
  </w:num>
  <w:num w:numId="9">
    <w:abstractNumId w:val="52"/>
  </w:num>
  <w:num w:numId="10">
    <w:abstractNumId w:val="42"/>
  </w:num>
  <w:num w:numId="11">
    <w:abstractNumId w:val="47"/>
  </w:num>
  <w:num w:numId="12">
    <w:abstractNumId w:val="25"/>
  </w:num>
  <w:num w:numId="13">
    <w:abstractNumId w:val="41"/>
  </w:num>
  <w:num w:numId="14">
    <w:abstractNumId w:val="51"/>
  </w:num>
  <w:num w:numId="15">
    <w:abstractNumId w:val="31"/>
  </w:num>
  <w:num w:numId="16">
    <w:abstractNumId w:val="32"/>
  </w:num>
  <w:num w:numId="17">
    <w:abstractNumId w:val="10"/>
  </w:num>
  <w:num w:numId="18">
    <w:abstractNumId w:val="0"/>
  </w:num>
  <w:num w:numId="19">
    <w:abstractNumId w:val="9"/>
  </w:num>
  <w:num w:numId="20">
    <w:abstractNumId w:val="33"/>
  </w:num>
  <w:num w:numId="21">
    <w:abstractNumId w:val="8"/>
  </w:num>
  <w:num w:numId="22">
    <w:abstractNumId w:val="13"/>
  </w:num>
  <w:num w:numId="23">
    <w:abstractNumId w:val="34"/>
  </w:num>
  <w:num w:numId="24">
    <w:abstractNumId w:val="4"/>
  </w:num>
  <w:num w:numId="25">
    <w:abstractNumId w:val="58"/>
  </w:num>
  <w:num w:numId="26">
    <w:abstractNumId w:val="7"/>
  </w:num>
  <w:num w:numId="27">
    <w:abstractNumId w:val="36"/>
  </w:num>
  <w:num w:numId="28">
    <w:abstractNumId w:val="29"/>
  </w:num>
  <w:num w:numId="29">
    <w:abstractNumId w:val="45"/>
  </w:num>
  <w:num w:numId="30">
    <w:abstractNumId w:val="2"/>
  </w:num>
  <w:num w:numId="31">
    <w:abstractNumId w:val="37"/>
  </w:num>
  <w:num w:numId="32">
    <w:abstractNumId w:val="43"/>
  </w:num>
  <w:num w:numId="33">
    <w:abstractNumId w:val="24"/>
  </w:num>
  <w:num w:numId="34">
    <w:abstractNumId w:val="26"/>
  </w:num>
  <w:num w:numId="35">
    <w:abstractNumId w:val="20"/>
  </w:num>
  <w:num w:numId="36">
    <w:abstractNumId w:val="57"/>
  </w:num>
  <w:num w:numId="37">
    <w:abstractNumId w:val="16"/>
  </w:num>
  <w:num w:numId="38">
    <w:abstractNumId w:val="50"/>
  </w:num>
  <w:num w:numId="39">
    <w:abstractNumId w:val="11"/>
  </w:num>
  <w:num w:numId="40">
    <w:abstractNumId w:val="19"/>
  </w:num>
  <w:num w:numId="41">
    <w:abstractNumId w:val="15"/>
  </w:num>
  <w:num w:numId="42">
    <w:abstractNumId w:val="5"/>
  </w:num>
  <w:num w:numId="43">
    <w:abstractNumId w:val="56"/>
  </w:num>
  <w:num w:numId="44">
    <w:abstractNumId w:val="54"/>
  </w:num>
  <w:num w:numId="45">
    <w:abstractNumId w:val="27"/>
  </w:num>
  <w:num w:numId="46">
    <w:abstractNumId w:val="17"/>
  </w:num>
  <w:num w:numId="47">
    <w:abstractNumId w:val="28"/>
  </w:num>
  <w:num w:numId="48">
    <w:abstractNumId w:val="59"/>
  </w:num>
  <w:num w:numId="49">
    <w:abstractNumId w:val="38"/>
  </w:num>
  <w:num w:numId="50">
    <w:abstractNumId w:val="48"/>
  </w:num>
  <w:num w:numId="51">
    <w:abstractNumId w:val="21"/>
  </w:num>
  <w:num w:numId="52">
    <w:abstractNumId w:val="22"/>
  </w:num>
  <w:num w:numId="53">
    <w:abstractNumId w:val="39"/>
  </w:num>
  <w:num w:numId="54">
    <w:abstractNumId w:val="3"/>
  </w:num>
  <w:num w:numId="55">
    <w:abstractNumId w:val="23"/>
  </w:num>
  <w:num w:numId="56">
    <w:abstractNumId w:val="6"/>
  </w:num>
  <w:num w:numId="57">
    <w:abstractNumId w:val="30"/>
  </w:num>
  <w:num w:numId="58">
    <w:abstractNumId w:val="46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2"/>
  </w:num>
  <w:num w:numId="62">
    <w:abstractNumId w:val="44"/>
  </w:num>
  <w:num w:numId="63">
    <w:abstractNumId w:val="40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4343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/>
  <w:rsids>
    <w:rsidRoot w:val="00B0747A"/>
    <w:rsid w:val="00017289"/>
    <w:rsid w:val="00022B87"/>
    <w:rsid w:val="000266A3"/>
    <w:rsid w:val="0003035A"/>
    <w:rsid w:val="000357CA"/>
    <w:rsid w:val="00043C79"/>
    <w:rsid w:val="00045064"/>
    <w:rsid w:val="00051FCB"/>
    <w:rsid w:val="000614EC"/>
    <w:rsid w:val="00062547"/>
    <w:rsid w:val="000654E1"/>
    <w:rsid w:val="000777CD"/>
    <w:rsid w:val="000A6BBA"/>
    <w:rsid w:val="000C0148"/>
    <w:rsid w:val="000C4FA8"/>
    <w:rsid w:val="000C62A9"/>
    <w:rsid w:val="000D4CC2"/>
    <w:rsid w:val="0011244F"/>
    <w:rsid w:val="00115AE2"/>
    <w:rsid w:val="001250B3"/>
    <w:rsid w:val="001330A0"/>
    <w:rsid w:val="00135BA4"/>
    <w:rsid w:val="00154495"/>
    <w:rsid w:val="001751E1"/>
    <w:rsid w:val="00175D00"/>
    <w:rsid w:val="001802AD"/>
    <w:rsid w:val="001808BB"/>
    <w:rsid w:val="00182DB8"/>
    <w:rsid w:val="0019347E"/>
    <w:rsid w:val="001A6395"/>
    <w:rsid w:val="001B42B9"/>
    <w:rsid w:val="001C3EE9"/>
    <w:rsid w:val="001C5662"/>
    <w:rsid w:val="001C646F"/>
    <w:rsid w:val="001D25B5"/>
    <w:rsid w:val="001D691C"/>
    <w:rsid w:val="00212AD8"/>
    <w:rsid w:val="002174CE"/>
    <w:rsid w:val="002219A0"/>
    <w:rsid w:val="00223168"/>
    <w:rsid w:val="0022742D"/>
    <w:rsid w:val="002275B3"/>
    <w:rsid w:val="0023682A"/>
    <w:rsid w:val="00241F07"/>
    <w:rsid w:val="00257617"/>
    <w:rsid w:val="002649BA"/>
    <w:rsid w:val="002650C0"/>
    <w:rsid w:val="002658DE"/>
    <w:rsid w:val="002724E4"/>
    <w:rsid w:val="00272680"/>
    <w:rsid w:val="00273376"/>
    <w:rsid w:val="00274D55"/>
    <w:rsid w:val="00286E31"/>
    <w:rsid w:val="0029088F"/>
    <w:rsid w:val="002910E2"/>
    <w:rsid w:val="002A7D6F"/>
    <w:rsid w:val="002B0FBF"/>
    <w:rsid w:val="002B56D7"/>
    <w:rsid w:val="002B6746"/>
    <w:rsid w:val="002C6FF2"/>
    <w:rsid w:val="002E17E7"/>
    <w:rsid w:val="002E5466"/>
    <w:rsid w:val="002F4555"/>
    <w:rsid w:val="002F5F7F"/>
    <w:rsid w:val="003104CB"/>
    <w:rsid w:val="0031594B"/>
    <w:rsid w:val="00320EC0"/>
    <w:rsid w:val="003231AD"/>
    <w:rsid w:val="003359B7"/>
    <w:rsid w:val="00353654"/>
    <w:rsid w:val="00354C5E"/>
    <w:rsid w:val="00355E69"/>
    <w:rsid w:val="00357432"/>
    <w:rsid w:val="00364193"/>
    <w:rsid w:val="00375EDD"/>
    <w:rsid w:val="0039100D"/>
    <w:rsid w:val="003B09FA"/>
    <w:rsid w:val="003B7F8D"/>
    <w:rsid w:val="003C14F0"/>
    <w:rsid w:val="003C33BC"/>
    <w:rsid w:val="003C6328"/>
    <w:rsid w:val="003D7BBE"/>
    <w:rsid w:val="003D7CC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27476"/>
    <w:rsid w:val="00527963"/>
    <w:rsid w:val="005415BD"/>
    <w:rsid w:val="005443FA"/>
    <w:rsid w:val="0056200A"/>
    <w:rsid w:val="00564183"/>
    <w:rsid w:val="005650CB"/>
    <w:rsid w:val="00591798"/>
    <w:rsid w:val="005A1AAD"/>
    <w:rsid w:val="005A6118"/>
    <w:rsid w:val="005B3207"/>
    <w:rsid w:val="005C1B1D"/>
    <w:rsid w:val="005C74C3"/>
    <w:rsid w:val="005F1A99"/>
    <w:rsid w:val="005F228D"/>
    <w:rsid w:val="005F3C12"/>
    <w:rsid w:val="005F6EB7"/>
    <w:rsid w:val="0060299A"/>
    <w:rsid w:val="00611D47"/>
    <w:rsid w:val="00626991"/>
    <w:rsid w:val="00647FC3"/>
    <w:rsid w:val="00652E37"/>
    <w:rsid w:val="0066586F"/>
    <w:rsid w:val="00665F27"/>
    <w:rsid w:val="006672A9"/>
    <w:rsid w:val="00671B9B"/>
    <w:rsid w:val="006812F2"/>
    <w:rsid w:val="00691D27"/>
    <w:rsid w:val="0069242A"/>
    <w:rsid w:val="006C0640"/>
    <w:rsid w:val="006C220E"/>
    <w:rsid w:val="006C3746"/>
    <w:rsid w:val="006E377D"/>
    <w:rsid w:val="006E5CD5"/>
    <w:rsid w:val="006E6935"/>
    <w:rsid w:val="00700F45"/>
    <w:rsid w:val="007014B3"/>
    <w:rsid w:val="00707BCB"/>
    <w:rsid w:val="0071123A"/>
    <w:rsid w:val="007206DD"/>
    <w:rsid w:val="00720ECB"/>
    <w:rsid w:val="00721B8F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F7F05"/>
    <w:rsid w:val="00801EB0"/>
    <w:rsid w:val="0080428A"/>
    <w:rsid w:val="00813646"/>
    <w:rsid w:val="00814828"/>
    <w:rsid w:val="008340A1"/>
    <w:rsid w:val="00840648"/>
    <w:rsid w:val="008448EB"/>
    <w:rsid w:val="00845367"/>
    <w:rsid w:val="008475D5"/>
    <w:rsid w:val="0085117F"/>
    <w:rsid w:val="0085137F"/>
    <w:rsid w:val="008722B6"/>
    <w:rsid w:val="00873153"/>
    <w:rsid w:val="008742AE"/>
    <w:rsid w:val="00883146"/>
    <w:rsid w:val="00885168"/>
    <w:rsid w:val="00895E5A"/>
    <w:rsid w:val="008B4DAF"/>
    <w:rsid w:val="008C2E03"/>
    <w:rsid w:val="008D2519"/>
    <w:rsid w:val="008E2ECE"/>
    <w:rsid w:val="008E5860"/>
    <w:rsid w:val="008F45EB"/>
    <w:rsid w:val="008F5447"/>
    <w:rsid w:val="00900D79"/>
    <w:rsid w:val="009144C1"/>
    <w:rsid w:val="00923237"/>
    <w:rsid w:val="009377EC"/>
    <w:rsid w:val="00940D75"/>
    <w:rsid w:val="009446D0"/>
    <w:rsid w:val="009454B6"/>
    <w:rsid w:val="009518CE"/>
    <w:rsid w:val="00961AB8"/>
    <w:rsid w:val="0097206D"/>
    <w:rsid w:val="0098355A"/>
    <w:rsid w:val="009962C8"/>
    <w:rsid w:val="009A030F"/>
    <w:rsid w:val="009A0B0B"/>
    <w:rsid w:val="009B5E8E"/>
    <w:rsid w:val="009B640D"/>
    <w:rsid w:val="009C37BB"/>
    <w:rsid w:val="009E5E7D"/>
    <w:rsid w:val="009F444B"/>
    <w:rsid w:val="009F483B"/>
    <w:rsid w:val="009F4D11"/>
    <w:rsid w:val="00A013A5"/>
    <w:rsid w:val="00A01B1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C2B"/>
    <w:rsid w:val="00A66846"/>
    <w:rsid w:val="00A84027"/>
    <w:rsid w:val="00A844A4"/>
    <w:rsid w:val="00A849C0"/>
    <w:rsid w:val="00A85C36"/>
    <w:rsid w:val="00A87812"/>
    <w:rsid w:val="00A92E9D"/>
    <w:rsid w:val="00AB3197"/>
    <w:rsid w:val="00AB3EDD"/>
    <w:rsid w:val="00AC4CA8"/>
    <w:rsid w:val="00AD3267"/>
    <w:rsid w:val="00AE5D83"/>
    <w:rsid w:val="00AE5E13"/>
    <w:rsid w:val="00AF4CED"/>
    <w:rsid w:val="00AF7104"/>
    <w:rsid w:val="00B0355E"/>
    <w:rsid w:val="00B06072"/>
    <w:rsid w:val="00B0747A"/>
    <w:rsid w:val="00B12780"/>
    <w:rsid w:val="00B15F08"/>
    <w:rsid w:val="00B16507"/>
    <w:rsid w:val="00B17369"/>
    <w:rsid w:val="00B17885"/>
    <w:rsid w:val="00B242EA"/>
    <w:rsid w:val="00B25FA9"/>
    <w:rsid w:val="00B34CFB"/>
    <w:rsid w:val="00B466B8"/>
    <w:rsid w:val="00B5320B"/>
    <w:rsid w:val="00B60C1A"/>
    <w:rsid w:val="00B62662"/>
    <w:rsid w:val="00B77283"/>
    <w:rsid w:val="00B92FE6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14E5"/>
    <w:rsid w:val="00C82408"/>
    <w:rsid w:val="00C9023D"/>
    <w:rsid w:val="00CB49F1"/>
    <w:rsid w:val="00CB6132"/>
    <w:rsid w:val="00CB7C12"/>
    <w:rsid w:val="00CC0E90"/>
    <w:rsid w:val="00CC1E1F"/>
    <w:rsid w:val="00CC3B38"/>
    <w:rsid w:val="00CC55BE"/>
    <w:rsid w:val="00CC75F3"/>
    <w:rsid w:val="00CE5187"/>
    <w:rsid w:val="00CE650A"/>
    <w:rsid w:val="00D06CE5"/>
    <w:rsid w:val="00D1458D"/>
    <w:rsid w:val="00D159C7"/>
    <w:rsid w:val="00D3412B"/>
    <w:rsid w:val="00D3517E"/>
    <w:rsid w:val="00D36310"/>
    <w:rsid w:val="00D510EF"/>
    <w:rsid w:val="00D531BD"/>
    <w:rsid w:val="00D560FD"/>
    <w:rsid w:val="00D60603"/>
    <w:rsid w:val="00D80BA4"/>
    <w:rsid w:val="00D854A0"/>
    <w:rsid w:val="00D878E8"/>
    <w:rsid w:val="00D94F53"/>
    <w:rsid w:val="00D96B2E"/>
    <w:rsid w:val="00DA3035"/>
    <w:rsid w:val="00DA38AE"/>
    <w:rsid w:val="00DB30E7"/>
    <w:rsid w:val="00DB5326"/>
    <w:rsid w:val="00DC0844"/>
    <w:rsid w:val="00DC4A04"/>
    <w:rsid w:val="00DD0C8B"/>
    <w:rsid w:val="00DD594F"/>
    <w:rsid w:val="00DD6669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9758B"/>
    <w:rsid w:val="00EA682C"/>
    <w:rsid w:val="00EB1BE5"/>
    <w:rsid w:val="00EB665E"/>
    <w:rsid w:val="00EC5937"/>
    <w:rsid w:val="00ED0F59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5170C"/>
    <w:rsid w:val="00F8535A"/>
    <w:rsid w:val="00FA5D4F"/>
    <w:rsid w:val="00FB4B7C"/>
    <w:rsid w:val="00FC389A"/>
    <w:rsid w:val="00FC7D21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gitternetz">
    <w:name w:val="Table Grid"/>
    <w:basedOn w:val="NormaleTabelle"/>
    <w:uiPriority w:val="59"/>
    <w:rsid w:val="00544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accent4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Sync\Barbett\Dokumente%20und%20Design\ISO9001\Dokumentenvorlagen\170707.1_F-02-01%20Korrektur%20und%20Vorbeugema&#223;nahmen.dotm" TargetMode="External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8DAFD-FCC8-4EA3-859F-CFED20D8F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170707.1_F-02-01 Korrektur und Vorbeugemaßnahmen</Template>
  <TotalTime>0</TotalTime>
  <Pages>1</Pages>
  <Words>26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gklamandt</cp:lastModifiedBy>
  <cp:revision>3</cp:revision>
  <cp:lastPrinted>2017-05-29T15:40:00Z</cp:lastPrinted>
  <dcterms:created xsi:type="dcterms:W3CDTF">2020-08-12T12:36:00Z</dcterms:created>
  <dcterms:modified xsi:type="dcterms:W3CDTF">2020-08-12T15:10:00Z</dcterms:modified>
</cp:coreProperties>
</file>