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55" w:rsidRDefault="00697455" w:rsidP="00697455">
      <w:pPr>
        <w:rPr>
          <w:rFonts w:ascii="FrnkGothITC Bk BT" w:hAnsi="FrnkGothITC Bk BT"/>
        </w:rPr>
      </w:pPr>
    </w:p>
    <w:p w:rsidR="00697455" w:rsidRPr="00697455" w:rsidRDefault="00697455" w:rsidP="00697455">
      <w:pPr>
        <w:spacing w:line="360" w:lineRule="auto"/>
      </w:pPr>
      <w:r>
        <w:t>Anrede</w:t>
      </w:r>
    </w:p>
    <w:p w:rsidR="00697455" w:rsidRPr="00697455" w:rsidRDefault="00697455" w:rsidP="00697455">
      <w:pPr>
        <w:spacing w:line="360" w:lineRule="auto"/>
      </w:pPr>
      <w:r>
        <w:t>Vorname Nachname</w:t>
      </w:r>
    </w:p>
    <w:p w:rsidR="00697455" w:rsidRPr="00697455" w:rsidRDefault="00697455" w:rsidP="00697455">
      <w:pPr>
        <w:spacing w:line="360" w:lineRule="auto"/>
      </w:pPr>
      <w:r>
        <w:t>Straße</w:t>
      </w: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</w:pPr>
      <w:r>
        <w:t>PLZ Ort</w:t>
      </w: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  <w:jc w:val="right"/>
      </w:pPr>
      <w:r>
        <w:t>____</w:t>
      </w:r>
      <w:r w:rsidRPr="00697455">
        <w:t>, ..................</w:t>
      </w: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  <w:rPr>
          <w:b/>
        </w:rPr>
      </w:pPr>
      <w:r w:rsidRPr="00697455">
        <w:rPr>
          <w:b/>
        </w:rPr>
        <w:t>Kunden-Nr.........................</w:t>
      </w:r>
    </w:p>
    <w:p w:rsidR="00697455" w:rsidRPr="00697455" w:rsidRDefault="00697455" w:rsidP="00697455">
      <w:pPr>
        <w:spacing w:line="360" w:lineRule="auto"/>
        <w:rPr>
          <w:b/>
        </w:rPr>
      </w:pPr>
      <w:r w:rsidRPr="00697455">
        <w:rPr>
          <w:b/>
        </w:rPr>
        <w:t xml:space="preserve">Rechnung-Nr. ................... </w:t>
      </w:r>
    </w:p>
    <w:p w:rsidR="00697455" w:rsidRPr="00697455" w:rsidRDefault="00697455" w:rsidP="00697455">
      <w:r w:rsidRPr="00697455"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88.5pt;margin-top:1.05pt;width:207pt;height:114.75pt;rotation:-620660fd;z-index:-251658240" adj="12146" fillcolor="black">
            <v:fill opacity="19661f"/>
            <v:shadow color="#868686"/>
            <v:textpath style="font-family:&quot;Arial Black&quot;;v-text-kern:t" trim="t" fitpath="t" string="Muster"/>
          </v:shape>
        </w:pict>
      </w:r>
    </w:p>
    <w:p w:rsidR="00697455" w:rsidRDefault="00697455" w:rsidP="00697455">
      <w:r>
        <w:t>Für die durchgeführte Beratung gem. Vertrag vom................... stellen wir Ihnen in Rechnung.</w:t>
      </w:r>
    </w:p>
    <w:p w:rsidR="00697455" w:rsidRPr="00697455" w:rsidRDefault="00697455" w:rsidP="00697455"/>
    <w:p w:rsidR="00697455" w:rsidRPr="00697455" w:rsidRDefault="00697455" w:rsidP="00697455">
      <w:r>
        <w:t xml:space="preserve">...... TW a ........... € </w:t>
      </w:r>
      <w:r>
        <w:tab/>
        <w:t>€ 0</w:t>
      </w:r>
      <w:r w:rsidRPr="00697455">
        <w:t>.000,00</w:t>
      </w:r>
    </w:p>
    <w:p w:rsidR="00697455" w:rsidRPr="00697455" w:rsidRDefault="00697455" w:rsidP="00697455"/>
    <w:p w:rsidR="00697455" w:rsidRPr="00697455" w:rsidRDefault="00697455" w:rsidP="00697455">
      <w:r w:rsidRPr="00697455">
        <w:t>+ 19 % MWSt.</w:t>
      </w:r>
      <w:r w:rsidRPr="00697455">
        <w:tab/>
        <w:t>€     00,00</w:t>
      </w:r>
    </w:p>
    <w:p w:rsidR="00697455" w:rsidRPr="00697455" w:rsidRDefault="00697455" w:rsidP="00697455"/>
    <w:p w:rsidR="00697455" w:rsidRPr="00697455" w:rsidRDefault="00697455" w:rsidP="00697455">
      <w:r>
        <w:t>Gesamt</w:t>
      </w:r>
      <w:r>
        <w:tab/>
      </w:r>
      <w:r w:rsidRPr="00697455">
        <w:t>€  0000</w:t>
      </w:r>
      <w:r>
        <w:t>,00</w:t>
      </w:r>
    </w:p>
    <w:p w:rsidR="00697455" w:rsidRPr="00697455" w:rsidRDefault="00697455" w:rsidP="00697455"/>
    <w:p w:rsidR="00697455" w:rsidRPr="00697455" w:rsidRDefault="00697455" w:rsidP="00697455"/>
    <w:p w:rsidR="00697455" w:rsidRDefault="00697455" w:rsidP="00697455">
      <w:r w:rsidRPr="00697455">
        <w:t>Der Rechnungsbetrag ist zahlbar bis zum .............. auf eines unserer Konten.</w:t>
      </w:r>
    </w:p>
    <w:p w:rsidR="00697455" w:rsidRDefault="00697455" w:rsidP="00697455"/>
    <w:p w:rsidR="00697455" w:rsidRDefault="00697455" w:rsidP="00697455"/>
    <w:p w:rsidR="00697455" w:rsidRDefault="00697455" w:rsidP="00697455">
      <w:r>
        <w:t>Mit freundlichen Grüßen</w:t>
      </w:r>
    </w:p>
    <w:p w:rsidR="00697455" w:rsidRPr="00697455" w:rsidRDefault="00697455" w:rsidP="00697455">
      <w:bookmarkStart w:id="0" w:name="_GoBack"/>
      <w:bookmarkEnd w:id="0"/>
    </w:p>
    <w:sectPr w:rsidR="00697455" w:rsidRPr="00697455" w:rsidSect="00E160C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507" w:rsidRDefault="00B16507" w:rsidP="000C0148">
      <w:pPr>
        <w:spacing w:line="240" w:lineRule="auto"/>
      </w:pPr>
      <w:r>
        <w:separator/>
      </w:r>
    </w:p>
  </w:endnote>
  <w:endnote w:type="continuationSeparator" w:id="0">
    <w:p w:rsidR="00B16507" w:rsidRDefault="00B16507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nkGothITC Bk BT">
    <w:altName w:val="Tahoma"/>
    <w:charset w:val="00"/>
    <w:family w:val="swiss"/>
    <w:pitch w:val="variable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>
    <w:pPr>
      <w:pStyle w:val="Fuzeile"/>
    </w:pPr>
    <w:r>
      <w:t>Zentrum für Mittelstandsberatung Ltd.</w:t>
    </w:r>
  </w:p>
  <w:p w:rsidR="006C220E" w:rsidRPr="00A460E0" w:rsidRDefault="006C220E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USt.-IdNr.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A01B17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A01B17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 w:rsidP="00A01B17">
    <w:pPr>
      <w:pStyle w:val="Fuzeile"/>
      <w:rPr>
        <w:lang w:val="en-US"/>
      </w:rPr>
    </w:pPr>
    <w:r w:rsidRPr="00A460E0">
      <w:rPr>
        <w:lang w:val="en-US"/>
      </w:rPr>
      <w:t>Vertretungsberechtigter Geschäftsführer Dipl.-Kfm. Georg Douvos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A460E0">
      <w:rPr>
        <w:lang w:val="en-US"/>
      </w:rPr>
      <w:t xml:space="preserve">Handelsregister des Amtsgerichts Düren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A460E0">
      <w:rPr>
        <w:color w:val="000000"/>
        <w:lang w:val="en-US"/>
      </w:rPr>
      <w:t xml:space="preserve">Finanzamt Jülich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Steuernummer 213/5706/0013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USt.-IdNr. DE247679805</w:t>
    </w:r>
  </w:p>
  <w:p w:rsidR="006C220E" w:rsidRPr="003104CB" w:rsidRDefault="006C220E" w:rsidP="00A01B17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3104CB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3104CB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 w:rsidP="003104CB">
    <w:pPr>
      <w:pStyle w:val="Fuzeile"/>
      <w:rPr>
        <w:lang w:val="en-US"/>
      </w:rPr>
    </w:pPr>
    <w:r w:rsidRPr="00A460E0">
      <w:rPr>
        <w:lang w:val="en-US"/>
      </w:rPr>
      <w:t>Vertretungsberechtigter Geschäftsführer Dipl.-Kfm. Georg Douvos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A460E0">
      <w:rPr>
        <w:lang w:val="en-US"/>
      </w:rPr>
      <w:t xml:space="preserve">Handelsregister des Amtsgerichts Düren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A460E0">
      <w:rPr>
        <w:color w:val="000000"/>
        <w:lang w:val="en-US"/>
      </w:rPr>
      <w:t xml:space="preserve">Finanzamt Jülich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Steuernummer 213/5706/0013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USt.-IdNr. DE247679805</w:t>
    </w:r>
  </w:p>
  <w:p w:rsidR="006C220E" w:rsidRPr="003104CB" w:rsidRDefault="006C220E" w:rsidP="003104CB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507" w:rsidRDefault="00B16507" w:rsidP="000C0148">
      <w:pPr>
        <w:spacing w:line="240" w:lineRule="auto"/>
      </w:pPr>
      <w:r>
        <w:separator/>
      </w:r>
    </w:p>
  </w:footnote>
  <w:footnote w:type="continuationSeparator" w:id="0">
    <w:p w:rsidR="00B16507" w:rsidRDefault="00B16507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Pr="00364193" w:rsidRDefault="006C220E" w:rsidP="00ED5FFC">
    <w:r w:rsidRPr="0022742D">
      <w:rPr>
        <w:noProof/>
        <w:lang w:eastAsia="de-DE"/>
      </w:rPr>
      <w:drawing>
        <wp:anchor distT="0" distB="0" distL="114300" distR="114300" simplePos="0" relativeHeight="251666432" behindDoc="0" locked="1" layoutInCell="1" allowOverlap="1" wp14:anchorId="7D76DCDB" wp14:editId="5403AABA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7455">
      <w:fldChar w:fldCharType="begin"/>
    </w:r>
    <w:r w:rsidR="00697455">
      <w:instrText xml:space="preserve"> STYLEREF  Titel  </w:instrText>
    </w:r>
    <w:r w:rsidR="00697455">
      <w:fldChar w:fldCharType="separate"/>
    </w:r>
    <w:r w:rsidR="00697455">
      <w:rPr>
        <w:noProof/>
      </w:rPr>
      <w:t>Konzeptbeschreibung zur Datensicherung</w:t>
    </w:r>
    <w:r w:rsidR="00697455">
      <w:rPr>
        <w:noProof/>
      </w:rPr>
      <w:fldChar w:fldCharType="end"/>
    </w:r>
    <w:r w:rsidRPr="00ED5FFC">
      <w:rPr>
        <w:noProof/>
        <w:lang w:eastAsia="de-DE"/>
      </w:rPr>
      <w:drawing>
        <wp:anchor distT="0" distB="0" distL="114300" distR="114300" simplePos="0" relativeHeight="251657216" behindDoc="0" locked="1" layoutInCell="1" allowOverlap="1" wp14:anchorId="2BB99470" wp14:editId="098051A0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60288" behindDoc="0" locked="1" layoutInCell="1" allowOverlap="1" wp14:anchorId="1AC81ECD" wp14:editId="0A52506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CbX&#10;XXK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10" name="Ellips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BS&#10;d6fNhAIAAGoFAAAOAAAAAAAAAAAAAAAAAC4CAABkcnMvZTJvRG9jLnhtbFBLAQItABQABgAIAAAA&#10;IQAqxnmo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t xml:space="preserve">eite </w:t>
    </w:r>
    <w:r w:rsidR="00697455">
      <w:fldChar w:fldCharType="begin"/>
    </w:r>
    <w:r w:rsidR="00697455">
      <w:instrText xml:space="preserve"> PAGE  \* Arabic  \* MERGEFORMAT </w:instrText>
    </w:r>
    <w:r w:rsidR="00697455">
      <w:fldChar w:fldCharType="separate"/>
    </w:r>
    <w:r w:rsidR="00697455">
      <w:rPr>
        <w:noProof/>
      </w:rPr>
      <w:t>2</w:t>
    </w:r>
    <w:r w:rsidR="00697455">
      <w:rPr>
        <w:noProof/>
      </w:rPr>
      <w:fldChar w:fldCharType="end"/>
    </w:r>
    <w:r>
      <w:t xml:space="preserve"> / </w:t>
    </w:r>
    <w:r w:rsidR="00697455">
      <w:fldChar w:fldCharType="begin"/>
    </w:r>
    <w:r w:rsidR="00697455">
      <w:instrText xml:space="preserve"> NUMPAGES  \* Arabic  \* MERGEFORMAT </w:instrText>
    </w:r>
    <w:r w:rsidR="00697455">
      <w:fldChar w:fldCharType="separate"/>
    </w:r>
    <w:r w:rsidR="00697455">
      <w:rPr>
        <w:noProof/>
      </w:rPr>
      <w:t>2</w:t>
    </w:r>
    <w:r w:rsidR="00697455">
      <w:rPr>
        <w:noProof/>
      </w:rPr>
      <w:fldChar w:fldCharType="end"/>
    </w:r>
  </w:p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4F38CD" w:rsidRPr="005443FA" w:rsidTr="00606EF1">
      <w:trPr>
        <w:cantSplit/>
        <w:trHeight w:val="5596"/>
      </w:trPr>
      <w:tc>
        <w:tcPr>
          <w:tcW w:w="426" w:type="dxa"/>
          <w:textDirection w:val="btLr"/>
        </w:tcPr>
        <w:p w:rsidR="004F38CD" w:rsidRPr="005443FA" w:rsidRDefault="004F38CD" w:rsidP="004F38CD">
          <w:pPr>
            <w:pStyle w:val="Kopfzeile"/>
          </w:pPr>
          <w:r w:rsidRPr="005443FA">
            <w:t>© Zentrum für Mittelstandsberatung Ltd. 2016</w:t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Default="00E9758B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F-01-01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Pr="00CB7C12" w:rsidRDefault="00E9758B" w:rsidP="004F38CD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170718.1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6C220E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6C220E" w:rsidRPr="005443FA" w:rsidRDefault="006C220E" w:rsidP="003104CB">
          <w:pPr>
            <w:pStyle w:val="Kopfzeile"/>
          </w:pPr>
          <w:bookmarkStart w:id="1" w:name="logo"/>
          <w:r w:rsidRPr="005443FA">
            <w:t>© Zentrum für Mittelstandsberatung Ltd. 2016</w:t>
          </w:r>
        </w:p>
      </w:tc>
    </w:tr>
    <w:tr w:rsidR="004F38C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4F38CD" w:rsidRDefault="00697455" w:rsidP="00697455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2" w:name="docID"/>
          <w:r>
            <w:rPr>
              <w:rFonts w:ascii="Arial" w:hAnsi="Arial" w:cs="Arial"/>
              <w:sz w:val="8"/>
              <w:szCs w:val="8"/>
            </w:rPr>
            <w:t>D-04</w:t>
          </w:r>
          <w:r w:rsidR="004F38CD">
            <w:rPr>
              <w:rFonts w:ascii="Arial" w:hAnsi="Arial" w:cs="Arial"/>
              <w:sz w:val="8"/>
              <w:szCs w:val="8"/>
            </w:rPr>
            <w:t>-0</w:t>
          </w:r>
          <w:bookmarkEnd w:id="2"/>
          <w:r>
            <w:rPr>
              <w:rFonts w:ascii="Arial" w:hAnsi="Arial" w:cs="Arial"/>
              <w:sz w:val="8"/>
              <w:szCs w:val="8"/>
            </w:rPr>
            <w:t>3</w:t>
          </w:r>
        </w:p>
      </w:tc>
    </w:tr>
    <w:tr w:rsidR="006C220E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6C220E" w:rsidRPr="00CB7C12" w:rsidRDefault="001D691C" w:rsidP="003104CB">
          <w:pPr>
            <w:spacing w:line="240" w:lineRule="auto"/>
            <w:rPr>
              <w:szCs w:val="8"/>
            </w:rPr>
          </w:pPr>
          <w:bookmarkStart w:id="3" w:name="ver"/>
          <w:r>
            <w:rPr>
              <w:rFonts w:ascii="Arial" w:hAnsi="Arial" w:cs="Arial"/>
              <w:sz w:val="8"/>
              <w:szCs w:val="8"/>
            </w:rPr>
            <w:t>170718.1</w:t>
          </w:r>
          <w:bookmarkEnd w:id="3"/>
        </w:p>
      </w:tc>
    </w:tr>
  </w:tbl>
  <w:p w:rsidR="006C220E" w:rsidRDefault="006C220E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63360" behindDoc="0" locked="1" layoutInCell="1" allowOverlap="1" wp14:anchorId="12E24BAB" wp14:editId="0E7D9BF7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8" o:spid="_x0000_s1026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F6a&#10;CvWDAgAAaAUAAA4AAAAAAAAAAAAAAAAALgIAAGRycy9lMm9Eb2MueG1sUEsBAi0AFAAGAAgAAAAh&#10;ACrGeaj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7" o:spid="_x0000_s1026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PIK&#10;0Da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4144" behindDoc="0" locked="1" layoutInCell="1" allowOverlap="1" wp14:anchorId="03D51918" wp14:editId="21305056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1072" behindDoc="0" locked="1" layoutInCell="1" allowOverlap="1" wp14:anchorId="5586C9EF" wp14:editId="2EFDB5BC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1F0418"/>
    <w:multiLevelType w:val="hybridMultilevel"/>
    <w:tmpl w:val="8AD22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F67DD4"/>
    <w:multiLevelType w:val="multilevel"/>
    <w:tmpl w:val="28E65560"/>
    <w:numStyleLink w:val="Bullet-List"/>
  </w:abstractNum>
  <w:abstractNum w:abstractNumId="36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31227A"/>
    <w:multiLevelType w:val="hybridMultilevel"/>
    <w:tmpl w:val="DB7834D0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091603B"/>
    <w:multiLevelType w:val="hybridMultilevel"/>
    <w:tmpl w:val="5CE885A2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7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6"/>
  </w:num>
  <w:num w:numId="3">
    <w:abstractNumId w:val="53"/>
  </w:num>
  <w:num w:numId="4">
    <w:abstractNumId w:val="49"/>
  </w:num>
  <w:num w:numId="5">
    <w:abstractNumId w:val="18"/>
  </w:num>
  <w:num w:numId="6">
    <w:abstractNumId w:val="35"/>
  </w:num>
  <w:num w:numId="7">
    <w:abstractNumId w:val="1"/>
  </w:num>
  <w:num w:numId="8">
    <w:abstractNumId w:val="55"/>
  </w:num>
  <w:num w:numId="9">
    <w:abstractNumId w:val="52"/>
  </w:num>
  <w:num w:numId="10">
    <w:abstractNumId w:val="42"/>
  </w:num>
  <w:num w:numId="11">
    <w:abstractNumId w:val="47"/>
  </w:num>
  <w:num w:numId="12">
    <w:abstractNumId w:val="25"/>
  </w:num>
  <w:num w:numId="13">
    <w:abstractNumId w:val="41"/>
  </w:num>
  <w:num w:numId="14">
    <w:abstractNumId w:val="51"/>
  </w:num>
  <w:num w:numId="15">
    <w:abstractNumId w:val="31"/>
  </w:num>
  <w:num w:numId="16">
    <w:abstractNumId w:val="32"/>
  </w:num>
  <w:num w:numId="17">
    <w:abstractNumId w:val="10"/>
  </w:num>
  <w:num w:numId="18">
    <w:abstractNumId w:val="0"/>
  </w:num>
  <w:num w:numId="19">
    <w:abstractNumId w:val="9"/>
  </w:num>
  <w:num w:numId="20">
    <w:abstractNumId w:val="33"/>
  </w:num>
  <w:num w:numId="21">
    <w:abstractNumId w:val="8"/>
  </w:num>
  <w:num w:numId="22">
    <w:abstractNumId w:val="13"/>
  </w:num>
  <w:num w:numId="23">
    <w:abstractNumId w:val="34"/>
  </w:num>
  <w:num w:numId="24">
    <w:abstractNumId w:val="4"/>
  </w:num>
  <w:num w:numId="25">
    <w:abstractNumId w:val="58"/>
  </w:num>
  <w:num w:numId="26">
    <w:abstractNumId w:val="7"/>
  </w:num>
  <w:num w:numId="27">
    <w:abstractNumId w:val="36"/>
  </w:num>
  <w:num w:numId="28">
    <w:abstractNumId w:val="29"/>
  </w:num>
  <w:num w:numId="29">
    <w:abstractNumId w:val="45"/>
  </w:num>
  <w:num w:numId="30">
    <w:abstractNumId w:val="2"/>
  </w:num>
  <w:num w:numId="31">
    <w:abstractNumId w:val="37"/>
  </w:num>
  <w:num w:numId="32">
    <w:abstractNumId w:val="43"/>
  </w:num>
  <w:num w:numId="33">
    <w:abstractNumId w:val="24"/>
  </w:num>
  <w:num w:numId="34">
    <w:abstractNumId w:val="26"/>
  </w:num>
  <w:num w:numId="35">
    <w:abstractNumId w:val="20"/>
  </w:num>
  <w:num w:numId="36">
    <w:abstractNumId w:val="57"/>
  </w:num>
  <w:num w:numId="37">
    <w:abstractNumId w:val="16"/>
  </w:num>
  <w:num w:numId="38">
    <w:abstractNumId w:val="50"/>
  </w:num>
  <w:num w:numId="39">
    <w:abstractNumId w:val="11"/>
  </w:num>
  <w:num w:numId="40">
    <w:abstractNumId w:val="19"/>
  </w:num>
  <w:num w:numId="41">
    <w:abstractNumId w:val="15"/>
  </w:num>
  <w:num w:numId="42">
    <w:abstractNumId w:val="5"/>
  </w:num>
  <w:num w:numId="43">
    <w:abstractNumId w:val="56"/>
  </w:num>
  <w:num w:numId="44">
    <w:abstractNumId w:val="54"/>
  </w:num>
  <w:num w:numId="45">
    <w:abstractNumId w:val="27"/>
  </w:num>
  <w:num w:numId="46">
    <w:abstractNumId w:val="17"/>
  </w:num>
  <w:num w:numId="47">
    <w:abstractNumId w:val="28"/>
  </w:num>
  <w:num w:numId="48">
    <w:abstractNumId w:val="59"/>
  </w:num>
  <w:num w:numId="49">
    <w:abstractNumId w:val="38"/>
  </w:num>
  <w:num w:numId="50">
    <w:abstractNumId w:val="48"/>
  </w:num>
  <w:num w:numId="51">
    <w:abstractNumId w:val="21"/>
  </w:num>
  <w:num w:numId="52">
    <w:abstractNumId w:val="22"/>
  </w:num>
  <w:num w:numId="53">
    <w:abstractNumId w:val="39"/>
  </w:num>
  <w:num w:numId="54">
    <w:abstractNumId w:val="3"/>
  </w:num>
  <w:num w:numId="55">
    <w:abstractNumId w:val="23"/>
  </w:num>
  <w:num w:numId="56">
    <w:abstractNumId w:val="6"/>
  </w:num>
  <w:num w:numId="57">
    <w:abstractNumId w:val="30"/>
  </w:num>
  <w:num w:numId="58">
    <w:abstractNumId w:val="46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2"/>
  </w:num>
  <w:num w:numId="62">
    <w:abstractNumId w:val="44"/>
  </w:num>
  <w:num w:numId="63">
    <w:abstractNumId w:val="4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attachedTemplate r:id="rId1"/>
  <w:defaultTabStop w:val="708"/>
  <w:hyphenationZone w:val="425"/>
  <w:characterSpacingControl w:val="doNotCompress"/>
  <w:hdrShapeDefaults>
    <o:shapedefaults v:ext="edit" spidmax="143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7A"/>
    <w:rsid w:val="00017289"/>
    <w:rsid w:val="00022B87"/>
    <w:rsid w:val="000266A3"/>
    <w:rsid w:val="0003035A"/>
    <w:rsid w:val="000357CA"/>
    <w:rsid w:val="00043C79"/>
    <w:rsid w:val="00045064"/>
    <w:rsid w:val="00051FCB"/>
    <w:rsid w:val="000614EC"/>
    <w:rsid w:val="00062547"/>
    <w:rsid w:val="000654E1"/>
    <w:rsid w:val="000777CD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751E1"/>
    <w:rsid w:val="00175D00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25B5"/>
    <w:rsid w:val="001D691C"/>
    <w:rsid w:val="00212AD8"/>
    <w:rsid w:val="002174CE"/>
    <w:rsid w:val="002219A0"/>
    <w:rsid w:val="00223168"/>
    <w:rsid w:val="0022742D"/>
    <w:rsid w:val="002275B3"/>
    <w:rsid w:val="0023682A"/>
    <w:rsid w:val="00241F07"/>
    <w:rsid w:val="00257617"/>
    <w:rsid w:val="002649BA"/>
    <w:rsid w:val="002650C0"/>
    <w:rsid w:val="002658DE"/>
    <w:rsid w:val="002724E4"/>
    <w:rsid w:val="00272680"/>
    <w:rsid w:val="00273376"/>
    <w:rsid w:val="00274D55"/>
    <w:rsid w:val="00286E31"/>
    <w:rsid w:val="0029088F"/>
    <w:rsid w:val="002910E2"/>
    <w:rsid w:val="002A7D6F"/>
    <w:rsid w:val="002B0FBF"/>
    <w:rsid w:val="002B56D7"/>
    <w:rsid w:val="002B6746"/>
    <w:rsid w:val="002C6FF2"/>
    <w:rsid w:val="002E17E7"/>
    <w:rsid w:val="002E5466"/>
    <w:rsid w:val="002F4555"/>
    <w:rsid w:val="003104CB"/>
    <w:rsid w:val="0031594B"/>
    <w:rsid w:val="00320EC0"/>
    <w:rsid w:val="003231AD"/>
    <w:rsid w:val="003359B7"/>
    <w:rsid w:val="00353654"/>
    <w:rsid w:val="00354C5E"/>
    <w:rsid w:val="00355E69"/>
    <w:rsid w:val="00357432"/>
    <w:rsid w:val="00364193"/>
    <w:rsid w:val="00375EDD"/>
    <w:rsid w:val="0039100D"/>
    <w:rsid w:val="003B09FA"/>
    <w:rsid w:val="003B7F8D"/>
    <w:rsid w:val="003C14F0"/>
    <w:rsid w:val="003C33BC"/>
    <w:rsid w:val="003C6328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7476"/>
    <w:rsid w:val="00527963"/>
    <w:rsid w:val="005415BD"/>
    <w:rsid w:val="005443FA"/>
    <w:rsid w:val="0056200A"/>
    <w:rsid w:val="005650CB"/>
    <w:rsid w:val="00591798"/>
    <w:rsid w:val="005A1AAD"/>
    <w:rsid w:val="005A6118"/>
    <w:rsid w:val="005B3207"/>
    <w:rsid w:val="005C1B1D"/>
    <w:rsid w:val="005C74C3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97455"/>
    <w:rsid w:val="006C0640"/>
    <w:rsid w:val="006C220E"/>
    <w:rsid w:val="006C3746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7F05"/>
    <w:rsid w:val="00801EB0"/>
    <w:rsid w:val="0080428A"/>
    <w:rsid w:val="00813646"/>
    <w:rsid w:val="00814828"/>
    <w:rsid w:val="008340A1"/>
    <w:rsid w:val="00840648"/>
    <w:rsid w:val="008448EB"/>
    <w:rsid w:val="00845367"/>
    <w:rsid w:val="008475D5"/>
    <w:rsid w:val="0085117F"/>
    <w:rsid w:val="0085137F"/>
    <w:rsid w:val="008722B6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0747A"/>
    <w:rsid w:val="00B12780"/>
    <w:rsid w:val="00B15F08"/>
    <w:rsid w:val="00B16507"/>
    <w:rsid w:val="00B17369"/>
    <w:rsid w:val="00B17885"/>
    <w:rsid w:val="00B242EA"/>
    <w:rsid w:val="00B25FA9"/>
    <w:rsid w:val="00B34CFB"/>
    <w:rsid w:val="00B466B8"/>
    <w:rsid w:val="00B5320B"/>
    <w:rsid w:val="00B60C1A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B49F1"/>
    <w:rsid w:val="00CB613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517E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3035"/>
    <w:rsid w:val="00DA38AE"/>
    <w:rsid w:val="00DB30E7"/>
    <w:rsid w:val="00DB5326"/>
    <w:rsid w:val="00DC0844"/>
    <w:rsid w:val="00DC4A04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9758B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A5D4F"/>
    <w:rsid w:val="00FB4B7C"/>
    <w:rsid w:val="00FC389A"/>
    <w:rsid w:val="00FC7D21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Sync\Barbett\Dokumente%20und%20Design\ISO9001\Dokumentenvorlagen\170707.1_F-02-01%20Korrektur%20und%20Vorbeugema&#223;nahmen.dotm" TargetMode="External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5254E-E2AB-44C3-AA6D-68A75D7FF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170707.1_F-02-01 Korrektur und Vorbeugemaßnahmen.dotm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Andy</cp:lastModifiedBy>
  <cp:revision>2</cp:revision>
  <cp:lastPrinted>2017-05-29T15:40:00Z</cp:lastPrinted>
  <dcterms:created xsi:type="dcterms:W3CDTF">2018-07-10T15:07:00Z</dcterms:created>
  <dcterms:modified xsi:type="dcterms:W3CDTF">2018-07-10T15:07:00Z</dcterms:modified>
</cp:coreProperties>
</file>